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46A" w:rsidRPr="009F681A" w:rsidRDefault="00CC146A" w:rsidP="00D91E60">
      <w:pPr>
        <w:shd w:val="clear" w:color="auto" w:fill="FFFFFF"/>
        <w:spacing w:before="567" w:after="0" w:line="182" w:lineRule="atLeast"/>
        <w:ind w:left="4820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ЗАТВЕРДЖЕНО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br/>
        <w:t>Наказ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Міністерства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соціальної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політики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України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br/>
        <w:t>18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квітня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2022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року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135</w:t>
      </w:r>
    </w:p>
    <w:p w:rsidR="00CC146A" w:rsidRPr="009F681A" w:rsidRDefault="00CC146A" w:rsidP="009F681A">
      <w:pPr>
        <w:shd w:val="clear" w:color="auto" w:fill="FFFFFF"/>
        <w:spacing w:before="397" w:after="170" w:line="203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АКТ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br/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надання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повнолітній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особі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br/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екстрено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(кризово)</w:t>
      </w:r>
    </w:p>
    <w:p w:rsidR="00CC146A" w:rsidRPr="009F681A" w:rsidRDefault="00CC146A" w:rsidP="00D91E60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Дата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початку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роботи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20___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р.</w:t>
      </w:r>
    </w:p>
    <w:p w:rsidR="00CC146A" w:rsidRPr="009F681A" w:rsidRDefault="00CC146A" w:rsidP="00D91E60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Найменування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надавача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</w:t>
      </w:r>
    </w:p>
    <w:p w:rsidR="00CC146A" w:rsidRPr="009F681A" w:rsidRDefault="00CC146A" w:rsidP="00D91E60">
      <w:pPr>
        <w:shd w:val="clear" w:color="auto" w:fill="FFFFFF"/>
        <w:spacing w:before="170"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Відповідальний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працівник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надавача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br/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</w:t>
      </w:r>
    </w:p>
    <w:p w:rsidR="00CC146A" w:rsidRPr="009F681A" w:rsidRDefault="00CC146A" w:rsidP="00D91E60">
      <w:pPr>
        <w:shd w:val="clear" w:color="auto" w:fill="FFFFFF"/>
        <w:spacing w:before="17" w:after="0" w:line="150" w:lineRule="atLeast"/>
        <w:ind w:left="1520" w:firstLine="323"/>
        <w:rPr>
          <w:rFonts w:ascii="Times New Roman" w:hAnsi="Times New Roman"/>
          <w:color w:val="000000"/>
          <w:sz w:val="20"/>
          <w:szCs w:val="20"/>
          <w:lang w:eastAsia="uk-UA"/>
        </w:rPr>
      </w:pPr>
      <w:r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</w:t>
      </w:r>
      <w:r w:rsidRPr="009F681A">
        <w:rPr>
          <w:rFonts w:ascii="Times New Roman" w:hAnsi="Times New Roman"/>
          <w:color w:val="000000"/>
          <w:sz w:val="20"/>
          <w:szCs w:val="20"/>
          <w:lang w:eastAsia="uk-UA"/>
        </w:rPr>
        <w:t>(прізвище ,власне ім’я, по батькові (за наявності), посада відповідального працівника)</w:t>
      </w:r>
    </w:p>
    <w:p w:rsidR="00CC146A" w:rsidRPr="009F681A" w:rsidRDefault="00CC146A" w:rsidP="00D91E60">
      <w:pPr>
        <w:shd w:val="clear" w:color="auto" w:fill="FFFFFF"/>
        <w:spacing w:before="113"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Прізвище,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власне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ім’я,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по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батькові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(за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наявності)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як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контактної</w:t>
      </w:r>
      <w:r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1"/>
          <w:sz w:val="24"/>
          <w:szCs w:val="24"/>
          <w:lang w:eastAsia="uk-UA"/>
        </w:rPr>
        <w:t>особи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</w:t>
      </w:r>
    </w:p>
    <w:p w:rsidR="00CC146A" w:rsidRPr="009F681A" w:rsidRDefault="00CC146A" w:rsidP="00D91E60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Контактний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номер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телефону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</w:t>
      </w:r>
    </w:p>
    <w:p w:rsidR="00CC146A" w:rsidRPr="009F681A" w:rsidRDefault="00CC146A" w:rsidP="00D91E60">
      <w:pPr>
        <w:shd w:val="clear" w:color="auto" w:fill="FFFFFF"/>
        <w:spacing w:before="170" w:after="57" w:line="193" w:lineRule="atLeast"/>
        <w:ind w:firstLine="283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1.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Загальні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відомості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1.1.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сім’я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Кількість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членів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сім’ї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тому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числі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кількість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дітей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віком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18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років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</w:t>
      </w:r>
    </w:p>
    <w:p w:rsidR="00CC146A" w:rsidRPr="009F681A" w:rsidRDefault="00CC146A" w:rsidP="00D91E60">
      <w:pPr>
        <w:shd w:val="clear" w:color="auto" w:fill="FFFFFF"/>
        <w:spacing w:before="113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26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особа</w:t>
      </w:r>
    </w:p>
    <w:p w:rsidR="00CC146A" w:rsidRPr="009F681A" w:rsidRDefault="00CC146A" w:rsidP="00D91E60">
      <w:pPr>
        <w:shd w:val="clear" w:color="auto" w:fill="FFFFFF"/>
        <w:spacing w:before="113"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1.2.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Досвід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отримання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27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протягом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останніх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6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місяців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цього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надавача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before="113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28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протягом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останніх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6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місяців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іншого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надавача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before="113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29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невідомо</w:t>
      </w:r>
    </w:p>
    <w:p w:rsidR="00CC146A" w:rsidRDefault="00CC146A" w:rsidP="00D91E60">
      <w:pPr>
        <w:shd w:val="clear" w:color="auto" w:fill="FFFFFF"/>
        <w:spacing w:before="100" w:after="225" w:line="288" w:lineRule="atLeast"/>
        <w:rPr>
          <w:rFonts w:ascii="Times New Roman" w:hAnsi="Times New Roman"/>
          <w:color w:val="000000"/>
          <w:sz w:val="24"/>
          <w:szCs w:val="24"/>
          <w:lang w:eastAsia="uk-UA"/>
        </w:rPr>
        <w:sectPr w:rsidR="00CC146A" w:rsidSect="009F681A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</w:p>
    <w:p w:rsidR="00CC146A" w:rsidRPr="009F681A" w:rsidRDefault="00CC146A" w:rsidP="00D91E60">
      <w:pPr>
        <w:shd w:val="clear" w:color="auto" w:fill="FFFFFF"/>
        <w:spacing w:before="100" w:after="225" w:line="288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CC146A" w:rsidRPr="009F681A" w:rsidRDefault="00CC146A" w:rsidP="00D91E60">
      <w:pPr>
        <w:shd w:val="clear" w:color="auto" w:fill="FFFFFF"/>
        <w:spacing w:before="113"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1.3.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Дані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повнолітніх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членів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сім’ї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/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повнолітньої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особи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(отримувача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послуг)</w:t>
      </w:r>
    </w:p>
    <w:tbl>
      <w:tblPr>
        <w:tblW w:w="5000" w:type="pct"/>
        <w:tblCellMar>
          <w:left w:w="0" w:type="dxa"/>
          <w:right w:w="0" w:type="dxa"/>
        </w:tblCellMar>
        <w:tblLook w:val="00A0"/>
      </w:tblPr>
      <w:tblGrid>
        <w:gridCol w:w="1186"/>
        <w:gridCol w:w="592"/>
        <w:gridCol w:w="1095"/>
        <w:gridCol w:w="1254"/>
        <w:gridCol w:w="1010"/>
        <w:gridCol w:w="1110"/>
        <w:gridCol w:w="1071"/>
        <w:gridCol w:w="3065"/>
        <w:gridCol w:w="1604"/>
        <w:gridCol w:w="1171"/>
        <w:gridCol w:w="1080"/>
        <w:gridCol w:w="1013"/>
      </w:tblGrid>
      <w:tr w:rsidR="00CC146A" w:rsidRPr="00206FC3" w:rsidTr="00206FC3">
        <w:trPr>
          <w:trHeight w:val="60"/>
        </w:trPr>
        <w:tc>
          <w:tcPr>
            <w:tcW w:w="38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Прізвище, власне ім’я, по батькові (за наявності)</w:t>
            </w:r>
          </w:p>
        </w:tc>
        <w:tc>
          <w:tcPr>
            <w:tcW w:w="1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Стать</w:t>
            </w:r>
          </w:p>
        </w:tc>
        <w:tc>
          <w:tcPr>
            <w:tcW w:w="35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Дата народження</w:t>
            </w:r>
          </w:p>
        </w:tc>
        <w:tc>
          <w:tcPr>
            <w:tcW w:w="41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Громадянство</w:t>
            </w:r>
          </w:p>
        </w:tc>
        <w:tc>
          <w:tcPr>
            <w:tcW w:w="33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Місце реєстрації</w:t>
            </w:r>
          </w:p>
        </w:tc>
        <w:tc>
          <w:tcPr>
            <w:tcW w:w="36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Місце проживання</w:t>
            </w:r>
          </w:p>
        </w:tc>
        <w:tc>
          <w:tcPr>
            <w:tcW w:w="35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Інвалідність</w:t>
            </w:r>
          </w:p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i/>
                <w:iCs/>
                <w:color w:val="000000"/>
                <w:spacing w:val="-20"/>
                <w:lang w:eastAsia="uk-UA"/>
              </w:rPr>
              <w:t>(так/ні)</w:t>
            </w:r>
          </w:p>
        </w:tc>
        <w:tc>
          <w:tcPr>
            <w:tcW w:w="100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Дієздатність</w:t>
            </w:r>
          </w:p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i/>
                <w:iCs/>
                <w:color w:val="000000"/>
                <w:spacing w:val="-20"/>
                <w:lang w:eastAsia="uk-UA"/>
              </w:rPr>
              <w:t>(повна/неповна/часткова/обмежена)</w:t>
            </w:r>
          </w:p>
        </w:tc>
        <w:tc>
          <w:tcPr>
            <w:tcW w:w="52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Здатність отримувача соціальних послуг до самообслу</w:t>
            </w: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softHyphen/>
              <w:t>говування</w:t>
            </w:r>
          </w:p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i/>
                <w:iCs/>
                <w:color w:val="000000"/>
                <w:spacing w:val="-20"/>
                <w:lang w:eastAsia="uk-UA"/>
              </w:rPr>
              <w:t>(може самостійно/може з частковою допомогою/</w:t>
            </w:r>
            <w:r w:rsidRPr="00206FC3">
              <w:rPr>
                <w:rFonts w:ascii="Times New Roman" w:hAnsi="Times New Roman"/>
                <w:i/>
                <w:iCs/>
                <w:color w:val="000000"/>
                <w:spacing w:val="-20"/>
                <w:lang w:eastAsia="uk-UA"/>
              </w:rPr>
              <w:br/>
              <w:t>не може)</w:t>
            </w:r>
          </w:p>
        </w:tc>
        <w:tc>
          <w:tcPr>
            <w:tcW w:w="38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Перебування на обліку внутрішньо переміщеної особи</w:t>
            </w:r>
          </w:p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i/>
                <w:iCs/>
                <w:color w:val="000000"/>
                <w:spacing w:val="-20"/>
                <w:lang w:eastAsia="uk-UA"/>
              </w:rPr>
              <w:t>(так/ні/</w:t>
            </w:r>
            <w:r w:rsidRPr="00206FC3">
              <w:rPr>
                <w:rFonts w:ascii="Times New Roman" w:hAnsi="Times New Roman"/>
                <w:i/>
                <w:iCs/>
                <w:color w:val="000000"/>
                <w:spacing w:val="-20"/>
                <w:lang w:eastAsia="uk-UA"/>
              </w:rPr>
              <w:br/>
              <w:t>подані документи)</w:t>
            </w:r>
          </w:p>
        </w:tc>
        <w:tc>
          <w:tcPr>
            <w:tcW w:w="35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Наявні документи*</w:t>
            </w:r>
          </w:p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i/>
                <w:iCs/>
                <w:color w:val="000000"/>
                <w:spacing w:val="-20"/>
                <w:lang w:eastAsia="uk-UA"/>
              </w:rPr>
              <w:t>(зазначити цифру, що відповідає документу, який є в наявності)</w:t>
            </w:r>
          </w:p>
        </w:tc>
        <w:tc>
          <w:tcPr>
            <w:tcW w:w="33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color w:val="000000"/>
                <w:spacing w:val="-20"/>
                <w:lang w:eastAsia="uk-UA"/>
              </w:rPr>
              <w:t>Дані щодо наявних документів</w:t>
            </w:r>
          </w:p>
          <w:p w:rsidR="00CC146A" w:rsidRPr="00206FC3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i/>
                <w:iCs/>
                <w:color w:val="000000"/>
                <w:spacing w:val="-20"/>
                <w:lang w:eastAsia="uk-UA"/>
              </w:rPr>
              <w:t>(серія, номер, ким і коли виданий)</w:t>
            </w:r>
          </w:p>
        </w:tc>
      </w:tr>
      <w:tr w:rsidR="00CC146A" w:rsidRPr="00206FC3" w:rsidTr="00206FC3">
        <w:trPr>
          <w:trHeight w:val="60"/>
        </w:trPr>
        <w:tc>
          <w:tcPr>
            <w:tcW w:w="3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10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</w:tr>
      <w:tr w:rsidR="00CC146A" w:rsidRPr="00206FC3" w:rsidTr="00206FC3">
        <w:trPr>
          <w:trHeight w:val="60"/>
        </w:trPr>
        <w:tc>
          <w:tcPr>
            <w:tcW w:w="3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10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</w:tr>
      <w:tr w:rsidR="00CC146A" w:rsidRPr="00206FC3" w:rsidTr="00206FC3">
        <w:trPr>
          <w:trHeight w:val="60"/>
        </w:trPr>
        <w:tc>
          <w:tcPr>
            <w:tcW w:w="3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10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</w:tr>
      <w:tr w:rsidR="00CC146A" w:rsidRPr="00206FC3" w:rsidTr="00206FC3">
        <w:trPr>
          <w:trHeight w:val="60"/>
        </w:trPr>
        <w:tc>
          <w:tcPr>
            <w:tcW w:w="3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1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10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  <w:tc>
          <w:tcPr>
            <w:tcW w:w="3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206FC3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pacing w:val="-20"/>
                <w:lang w:eastAsia="uk-UA"/>
              </w:rPr>
            </w:pPr>
            <w:r w:rsidRPr="00206FC3">
              <w:rPr>
                <w:rFonts w:ascii="Times New Roman" w:hAnsi="Times New Roman"/>
                <w:spacing w:val="-20"/>
                <w:lang w:eastAsia="uk-UA"/>
              </w:rPr>
              <w:t xml:space="preserve"> </w:t>
            </w:r>
          </w:p>
        </w:tc>
      </w:tr>
    </w:tbl>
    <w:p w:rsidR="00CC146A" w:rsidRPr="009F681A" w:rsidRDefault="00CC146A" w:rsidP="00D91E60">
      <w:pPr>
        <w:shd w:val="clear" w:color="auto" w:fill="FFFFFF"/>
        <w:spacing w:after="0" w:line="193" w:lineRule="atLeast"/>
        <w:ind w:firstLine="28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</w:p>
    <w:p w:rsidR="00CC146A" w:rsidRPr="009F681A" w:rsidRDefault="00CC146A" w:rsidP="00D91E60">
      <w:pPr>
        <w:shd w:val="clear" w:color="auto" w:fill="FFFFFF"/>
        <w:spacing w:before="60" w:after="0" w:line="161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*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1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-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паспорт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громадянина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України,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2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-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документ,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що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підтверджує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право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на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постійне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/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тимчасове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проживання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в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Україні,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3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-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паспорт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іноземця,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4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–пенсійне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посвідчення,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5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–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посві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чення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особи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з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інвалідністю,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6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-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облікова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картка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платника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податків,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7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-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довідка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взяття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на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облік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внутрішньо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переміщеної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особи,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8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-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посвідчення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взяття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на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облік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бездомної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особи,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9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-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документи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відсутні.</w:t>
      </w:r>
    </w:p>
    <w:p w:rsidR="00CC146A" w:rsidRPr="009F681A" w:rsidRDefault="00CC146A" w:rsidP="00D91E60">
      <w:pPr>
        <w:shd w:val="clear" w:color="auto" w:fill="FFFFFF"/>
        <w:spacing w:before="170"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1.4.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Дані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дитину/дітей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tbl>
      <w:tblPr>
        <w:tblW w:w="5000" w:type="pct"/>
        <w:tblCellMar>
          <w:left w:w="0" w:type="dxa"/>
          <w:right w:w="0" w:type="dxa"/>
        </w:tblCellMar>
        <w:tblLook w:val="00A0"/>
      </w:tblPr>
      <w:tblGrid>
        <w:gridCol w:w="1909"/>
        <w:gridCol w:w="787"/>
        <w:gridCol w:w="1748"/>
        <w:gridCol w:w="1519"/>
        <w:gridCol w:w="1284"/>
        <w:gridCol w:w="1531"/>
        <w:gridCol w:w="1611"/>
        <w:gridCol w:w="1714"/>
        <w:gridCol w:w="1629"/>
        <w:gridCol w:w="1519"/>
      </w:tblGrid>
      <w:tr w:rsidR="00CC146A" w:rsidRPr="009F681A" w:rsidTr="00206FC3">
        <w:trPr>
          <w:trHeight w:val="60"/>
        </w:trPr>
        <w:tc>
          <w:tcPr>
            <w:tcW w:w="6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Прізвище,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власне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ім’я,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по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батькові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(за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наявності)</w:t>
            </w:r>
          </w:p>
        </w:tc>
        <w:tc>
          <w:tcPr>
            <w:tcW w:w="25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Стать</w:t>
            </w:r>
          </w:p>
        </w:tc>
        <w:tc>
          <w:tcPr>
            <w:tcW w:w="5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Громадянство</w:t>
            </w:r>
          </w:p>
        </w:tc>
        <w:tc>
          <w:tcPr>
            <w:tcW w:w="49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Дата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народження</w:t>
            </w:r>
          </w:p>
        </w:tc>
        <w:tc>
          <w:tcPr>
            <w:tcW w:w="42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Місце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реєстрації</w:t>
            </w:r>
          </w:p>
        </w:tc>
        <w:tc>
          <w:tcPr>
            <w:tcW w:w="50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Місце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проживання</w:t>
            </w:r>
          </w:p>
        </w:tc>
        <w:tc>
          <w:tcPr>
            <w:tcW w:w="52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Інвалідність/</w:t>
            </w:r>
          </w:p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порушення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здоров’я</w:t>
            </w:r>
          </w:p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(так/ні)</w:t>
            </w:r>
          </w:p>
        </w:tc>
        <w:tc>
          <w:tcPr>
            <w:tcW w:w="56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Дитина-сирота,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дитина,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позбавлена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батьківського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піклування</w:t>
            </w:r>
          </w:p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(так/ні)</w:t>
            </w:r>
          </w:p>
        </w:tc>
        <w:tc>
          <w:tcPr>
            <w:tcW w:w="5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Перебування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обліку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внутрішньо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переміщеної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особи</w:t>
            </w:r>
          </w:p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(так/ні/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br/>
              <w:t>подані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документи)</w:t>
            </w:r>
          </w:p>
        </w:tc>
        <w:tc>
          <w:tcPr>
            <w:tcW w:w="49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Свідоцтво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народження</w:t>
            </w:r>
          </w:p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(за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наявності)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br/>
              <w:t>(серія,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номер)</w:t>
            </w:r>
          </w:p>
        </w:tc>
      </w:tr>
      <w:tr w:rsidR="00CC146A" w:rsidRPr="009F681A" w:rsidTr="00206FC3">
        <w:trPr>
          <w:trHeight w:val="60"/>
        </w:trPr>
        <w:tc>
          <w:tcPr>
            <w:tcW w:w="6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CC146A" w:rsidRPr="009F681A" w:rsidTr="00206FC3">
        <w:trPr>
          <w:trHeight w:val="60"/>
        </w:trPr>
        <w:tc>
          <w:tcPr>
            <w:tcW w:w="6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CC146A" w:rsidRPr="009F681A" w:rsidTr="00206FC3">
        <w:trPr>
          <w:trHeight w:val="60"/>
        </w:trPr>
        <w:tc>
          <w:tcPr>
            <w:tcW w:w="6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</w:tbl>
    <w:p w:rsidR="00CC146A" w:rsidRPr="009F681A" w:rsidRDefault="00CC146A" w:rsidP="00D91E60">
      <w:pPr>
        <w:shd w:val="clear" w:color="auto" w:fill="FFFFFF"/>
        <w:spacing w:before="100" w:after="225" w:line="288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</w:p>
    <w:p w:rsidR="00CC146A" w:rsidRDefault="00CC146A" w:rsidP="00D91E60">
      <w:pPr>
        <w:shd w:val="clear" w:color="auto" w:fill="FFFFFF"/>
        <w:spacing w:before="113" w:after="57" w:line="193" w:lineRule="atLeast"/>
        <w:ind w:firstLine="283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sectPr w:rsidR="00CC146A" w:rsidSect="00206FC3">
          <w:pgSz w:w="16838" w:h="11906" w:orient="landscape"/>
          <w:pgMar w:top="567" w:right="567" w:bottom="567" w:left="1134" w:header="709" w:footer="709" w:gutter="0"/>
          <w:cols w:space="708"/>
          <w:docGrid w:linePitch="360"/>
        </w:sectPr>
      </w:pPr>
    </w:p>
    <w:p w:rsidR="00CC146A" w:rsidRPr="009F681A" w:rsidRDefault="00CC146A" w:rsidP="00D91E60">
      <w:pPr>
        <w:shd w:val="clear" w:color="auto" w:fill="FFFFFF"/>
        <w:spacing w:before="113" w:after="57" w:line="193" w:lineRule="atLeast"/>
        <w:ind w:firstLine="283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2.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Оцінка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ситуації,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в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якій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перебуває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отримувач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2.1.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Складні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життєві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обставини,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яких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перебуває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Стислий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виклад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складної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життєвої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ситуації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(далі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—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СЖО)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зі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слів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t>/</w:t>
      </w:r>
      <w:r w:rsidRPr="009F681A">
        <w:rPr>
          <w:rFonts w:ascii="Times New Roman" w:hAnsi="Times New Roman"/>
          <w:color w:val="000000"/>
          <w:spacing w:val="-2"/>
          <w:sz w:val="24"/>
          <w:szCs w:val="24"/>
          <w:lang w:eastAsia="uk-UA"/>
        </w:rPr>
        <w:br/>
        <w:t>іншої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особи,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яка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повідомила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наявність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проблем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</w:t>
      </w:r>
    </w:p>
    <w:p w:rsidR="00CC146A" w:rsidRPr="009F681A" w:rsidRDefault="00CC146A" w:rsidP="00D91E60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Тривалість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впливу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складних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життєвих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обставин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</w:p>
    <w:p w:rsidR="00CC146A" w:rsidRPr="009F681A" w:rsidRDefault="00CC146A" w:rsidP="00D91E60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Чинники,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що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спричинили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СЖО,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</w:p>
    <w:p w:rsidR="00CC146A" w:rsidRPr="009F681A" w:rsidRDefault="00CC146A" w:rsidP="00D91E60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тимчасово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перемістився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небезпечної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території</w:t>
      </w:r>
    </w:p>
    <w:p w:rsidR="00CC146A" w:rsidRPr="009F681A" w:rsidRDefault="00CC146A" w:rsidP="00D91E60">
      <w:pPr>
        <w:shd w:val="clear" w:color="auto" w:fill="FFFFFF"/>
        <w:spacing w:before="57" w:after="57" w:line="193" w:lineRule="atLeast"/>
        <w:ind w:left="1417" w:right="1417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30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                                                                     </w:t>
      </w: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31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Ні</w:t>
      </w:r>
    </w:p>
    <w:p w:rsidR="00CC146A" w:rsidRPr="009F681A" w:rsidRDefault="00CC146A" w:rsidP="00D91E60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Якщо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отримувачем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є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сім’я,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чи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всі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члени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сім’ї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переміщені</w:t>
      </w:r>
    </w:p>
    <w:p w:rsidR="00CC146A" w:rsidRPr="009F681A" w:rsidRDefault="00CC146A" w:rsidP="00D91E60">
      <w:pPr>
        <w:shd w:val="clear" w:color="auto" w:fill="FFFFFF"/>
        <w:spacing w:before="57" w:after="57" w:line="193" w:lineRule="atLeast"/>
        <w:ind w:left="1417" w:right="1417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32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                                                                     </w:t>
      </w: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33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Ні</w:t>
      </w:r>
    </w:p>
    <w:p w:rsidR="00CC146A" w:rsidRPr="009F681A" w:rsidRDefault="00CC146A" w:rsidP="00D91E60">
      <w:pPr>
        <w:shd w:val="clear" w:color="auto" w:fill="FFFFFF"/>
        <w:spacing w:before="113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Примітки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щодо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переміщення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</w:t>
      </w:r>
    </w:p>
    <w:p w:rsidR="00CC146A" w:rsidRPr="009F681A" w:rsidRDefault="00CC146A" w:rsidP="00D91E60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(хтось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із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членів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сім’ї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послуг)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пережив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br/>
        <w:t>втрату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рідних,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близьких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людей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слів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послуг: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</w:t>
      </w: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34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      </w:t>
      </w: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35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Ні</w:t>
      </w:r>
    </w:p>
    <w:p w:rsidR="00CC146A" w:rsidRPr="009F681A" w:rsidRDefault="00CC146A" w:rsidP="00D91E60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Примітки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пережиті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втрати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(зазначити,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що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стало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відомо)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</w:t>
      </w:r>
    </w:p>
    <w:p w:rsidR="00CC146A" w:rsidRPr="009F681A" w:rsidRDefault="00CC146A" w:rsidP="00D91E60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втратив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контакт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рідними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/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члени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сім’ї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роз’єднані</w:t>
      </w:r>
    </w:p>
    <w:p w:rsidR="00CC146A" w:rsidRPr="009F681A" w:rsidRDefault="00CC146A" w:rsidP="00D91E60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слів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послуг: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</w:t>
      </w: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36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      </w:t>
      </w: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37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Ні</w:t>
      </w:r>
    </w:p>
    <w:p w:rsidR="00CC146A" w:rsidRPr="009F681A" w:rsidRDefault="00CC146A" w:rsidP="00D91E60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Примітки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втрату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зв’язку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(зазначити,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що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стало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відомо)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</w:p>
    <w:p w:rsidR="00CC146A" w:rsidRPr="009F681A" w:rsidRDefault="00CC146A" w:rsidP="00D91E60">
      <w:pPr>
        <w:shd w:val="clear" w:color="auto" w:fill="FFFFFF"/>
        <w:spacing w:before="170"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2.2.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Загроза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життю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та/або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здоров’ю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повідомляє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загрозу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життю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та/або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здоров’ю:</w:t>
      </w:r>
    </w:p>
    <w:p w:rsidR="00CC146A" w:rsidRPr="009F681A" w:rsidRDefault="00CC146A" w:rsidP="00D91E60">
      <w:pPr>
        <w:shd w:val="clear" w:color="auto" w:fill="FFFFFF"/>
        <w:spacing w:before="57" w:after="57" w:line="193" w:lineRule="atLeast"/>
        <w:ind w:left="1417" w:right="1417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38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                                                                     </w:t>
      </w: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39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Ні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не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повідомляє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/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заперечує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загрозу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життю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та/або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здоров’ю,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тому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br/>
        <w:t>числі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зв’язку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своїм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психоемоційним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станом,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але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є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ознаки,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що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можуть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свідчити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її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наявність:</w:t>
      </w:r>
    </w:p>
    <w:p w:rsidR="00CC146A" w:rsidRPr="009F681A" w:rsidRDefault="00CC146A" w:rsidP="00D91E60">
      <w:pPr>
        <w:shd w:val="clear" w:color="auto" w:fill="FFFFFF"/>
        <w:spacing w:before="57" w:after="57" w:line="193" w:lineRule="atLeast"/>
        <w:ind w:left="1417" w:right="1417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40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                                                                     </w:t>
      </w: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41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Ні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>Ознаки,</w:t>
      </w:r>
      <w:r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>що</w:t>
      </w:r>
      <w:r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>можуть</w:t>
      </w:r>
      <w:r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>свідчити</w:t>
      </w:r>
      <w:r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>загрозу</w:t>
      </w:r>
      <w:r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>життю</w:t>
      </w:r>
      <w:r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>чи</w:t>
      </w:r>
      <w:r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>здоров’ю</w:t>
      </w:r>
      <w:r>
        <w:rPr>
          <w:rFonts w:ascii="Times New Roman" w:hAnsi="Times New Roman"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pacing w:val="-4"/>
          <w:sz w:val="24"/>
          <w:szCs w:val="24"/>
          <w:lang w:eastAsia="uk-UA"/>
        </w:rPr>
        <w:t>(зазначити</w:t>
      </w:r>
      <w:r>
        <w:rPr>
          <w:rFonts w:ascii="Times New Roman" w:hAnsi="Times New Roman"/>
          <w:i/>
          <w:iCs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pacing w:val="-4"/>
          <w:sz w:val="24"/>
          <w:szCs w:val="24"/>
          <w:lang w:eastAsia="uk-UA"/>
        </w:rPr>
        <w:t>всі,</w:t>
      </w:r>
      <w:r>
        <w:rPr>
          <w:rFonts w:ascii="Times New Roman" w:hAnsi="Times New Roman"/>
          <w:i/>
          <w:iCs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pacing w:val="-4"/>
          <w:sz w:val="24"/>
          <w:szCs w:val="24"/>
          <w:lang w:eastAsia="uk-UA"/>
        </w:rPr>
        <w:t>що</w:t>
      </w:r>
      <w:r>
        <w:rPr>
          <w:rFonts w:ascii="Times New Roman" w:hAnsi="Times New Roman"/>
          <w:i/>
          <w:iCs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pacing w:val="-4"/>
          <w:sz w:val="24"/>
          <w:szCs w:val="24"/>
          <w:lang w:eastAsia="uk-UA"/>
        </w:rPr>
        <w:t>стосуються</w:t>
      </w:r>
      <w:r>
        <w:rPr>
          <w:rFonts w:ascii="Times New Roman" w:hAnsi="Times New Roman"/>
          <w:i/>
          <w:iCs/>
          <w:color w:val="000000"/>
          <w:spacing w:val="-4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pacing w:val="-4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соціальної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послуги,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з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урахуванням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його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повідомлення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та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результатів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спостережень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/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бесіди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з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ним)</w:t>
      </w:r>
    </w:p>
    <w:tbl>
      <w:tblPr>
        <w:tblW w:w="0" w:type="auto"/>
        <w:tblInd w:w="57" w:type="dxa"/>
        <w:tblCellMar>
          <w:left w:w="0" w:type="dxa"/>
          <w:right w:w="0" w:type="dxa"/>
        </w:tblCellMar>
        <w:tblLook w:val="00A0"/>
      </w:tblPr>
      <w:tblGrid>
        <w:gridCol w:w="3700"/>
        <w:gridCol w:w="6508"/>
      </w:tblGrid>
      <w:tr w:rsidR="00CC146A" w:rsidRPr="009F681A" w:rsidTr="00D91E60">
        <w:trPr>
          <w:trHeight w:val="60"/>
        </w:trPr>
        <w:tc>
          <w:tcPr>
            <w:tcW w:w="3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Ознака</w:t>
            </w:r>
          </w:p>
        </w:tc>
        <w:tc>
          <w:tcPr>
            <w:tcW w:w="458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Примітки</w:t>
            </w:r>
          </w:p>
        </w:tc>
      </w:tr>
      <w:tr w:rsidR="00CC146A" w:rsidRPr="009F681A" w:rsidTr="00D91E60">
        <w:trPr>
          <w:trHeight w:val="60"/>
        </w:trPr>
        <w:tc>
          <w:tcPr>
            <w:tcW w:w="31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42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перебуває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небезпечній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території</w:t>
            </w:r>
          </w:p>
        </w:tc>
        <w:tc>
          <w:tcPr>
            <w:tcW w:w="45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43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територія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під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окупацією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44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територія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зоні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бойових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дій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45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територія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зоні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ризику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бойових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дій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46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територія,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сталася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надзвичайна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ситуація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техногенного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або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природного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характеру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47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інше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___________________________________________________</w:t>
            </w:r>
          </w:p>
        </w:tc>
      </w:tr>
      <w:tr w:rsidR="00CC146A" w:rsidRPr="009F681A" w:rsidTr="00D91E60">
        <w:trPr>
          <w:trHeight w:val="60"/>
        </w:trPr>
        <w:tc>
          <w:tcPr>
            <w:tcW w:w="31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48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не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може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залишити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небезпечну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територію</w:t>
            </w:r>
          </w:p>
        </w:tc>
        <w:tc>
          <w:tcPr>
            <w:tcW w:w="45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49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має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сімейні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обставини,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через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які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не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може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залишити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територію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50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має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обставини,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пов’язані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роботою,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через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які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може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залишити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територію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51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має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бажання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залишати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територію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52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заблоковані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шляхи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для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виїзду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53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стан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здоров’я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/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членів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його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сім’ї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потребує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спеціальних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умов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для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організації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виїзду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54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інше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___________________________________________________</w:t>
            </w:r>
          </w:p>
        </w:tc>
      </w:tr>
      <w:tr w:rsidR="00CC146A" w:rsidRPr="009F681A" w:rsidTr="00D91E60">
        <w:trPr>
          <w:trHeight w:val="60"/>
        </w:trPr>
        <w:tc>
          <w:tcPr>
            <w:tcW w:w="31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55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надходять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погрози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або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є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ризики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надходження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погроз</w:t>
            </w:r>
          </w:p>
        </w:tc>
        <w:tc>
          <w:tcPr>
            <w:tcW w:w="45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56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погрози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/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ризик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їх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надходження,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пов’язані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тим,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що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один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або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більше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членів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сім’ї,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рідні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>є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>військовослужбовцями,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>працюють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>у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>правоохоронних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4"/>
                <w:sz w:val="24"/>
                <w:szCs w:val="24"/>
                <w:lang w:eastAsia="uk-UA"/>
              </w:rPr>
              <w:t>органах,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зараховані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територіальної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оборони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тощо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57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погрози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/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ризик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їх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надходження,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пов’язані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місцем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роботи/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посадою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отримувача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58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погрози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/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ризик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їх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надходження,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пов’язані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політичними,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релігійними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іншими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переконаннями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59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>погрози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>/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>ризик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>їх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>надходження,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>пов’язані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>з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>етнічним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uk-UA"/>
              </w:rPr>
              <w:t>походження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60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погрози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/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ризик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їх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надходження,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пов’язані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гендерною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ідентичністю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61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інше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___________________________________________________</w:t>
            </w:r>
          </w:p>
        </w:tc>
      </w:tr>
      <w:tr w:rsidR="00CC146A" w:rsidRPr="009F681A" w:rsidTr="00D91E60">
        <w:trPr>
          <w:trHeight w:val="60"/>
        </w:trPr>
        <w:tc>
          <w:tcPr>
            <w:tcW w:w="31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62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послуг/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один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членів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сім’ї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постраждав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від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домашнього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насильства</w:t>
            </w:r>
          </w:p>
        </w:tc>
        <w:tc>
          <w:tcPr>
            <w:tcW w:w="45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Зазначити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вид/види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насильства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___________________________________________________________</w:t>
            </w:r>
          </w:p>
          <w:p w:rsidR="00CC146A" w:rsidRPr="009F681A" w:rsidRDefault="00CC146A" w:rsidP="00D91E60">
            <w:pPr>
              <w:spacing w:before="113"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Хто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саме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постраждав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від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кого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___________________________________________________________</w:t>
            </w:r>
          </w:p>
        </w:tc>
      </w:tr>
      <w:tr w:rsidR="00CC146A" w:rsidRPr="009F681A" w:rsidTr="00D91E60">
        <w:trPr>
          <w:trHeight w:val="60"/>
        </w:trPr>
        <w:tc>
          <w:tcPr>
            <w:tcW w:w="31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63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послуг/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один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членів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сім’ї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постраждав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від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насильства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внаслідок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воєнних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дій</w:t>
            </w:r>
          </w:p>
        </w:tc>
        <w:tc>
          <w:tcPr>
            <w:tcW w:w="45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Зазначити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вид/види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насильства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___________________________________________________________</w:t>
            </w:r>
          </w:p>
          <w:p w:rsidR="00CC146A" w:rsidRPr="009F681A" w:rsidRDefault="00CC146A" w:rsidP="00D91E60">
            <w:pPr>
              <w:spacing w:before="113"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Хто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саме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постраждав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від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кого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___________________________________________________________</w:t>
            </w:r>
          </w:p>
        </w:tc>
      </w:tr>
      <w:tr w:rsidR="00CC146A" w:rsidRPr="009F681A" w:rsidTr="00D91E60">
        <w:trPr>
          <w:trHeight w:val="60"/>
        </w:trPr>
        <w:tc>
          <w:tcPr>
            <w:tcW w:w="31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64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Стан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раптового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погіршення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фізичного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або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психічного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здоров’я,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що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становить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пряму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невідворотну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загрозу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життю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здоров’ю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людини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або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оточуючих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її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людей</w:t>
            </w:r>
          </w:p>
        </w:tc>
        <w:tc>
          <w:tcPr>
            <w:tcW w:w="45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Зазначити,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який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стан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___________________________________________________________</w:t>
            </w:r>
          </w:p>
          <w:p w:rsidR="00CC146A" w:rsidRPr="009F681A" w:rsidRDefault="00CC146A" w:rsidP="00D91E60">
            <w:pPr>
              <w:spacing w:before="113"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Хто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саме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має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такий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стан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___________________________________________________________</w:t>
            </w:r>
          </w:p>
        </w:tc>
      </w:tr>
      <w:tr w:rsidR="00CC146A" w:rsidRPr="009F681A" w:rsidTr="00D91E60">
        <w:trPr>
          <w:trHeight w:val="60"/>
        </w:trPr>
        <w:tc>
          <w:tcPr>
            <w:tcW w:w="31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Інше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</w:t>
            </w:r>
          </w:p>
          <w:p w:rsidR="00CC146A" w:rsidRPr="009F681A" w:rsidRDefault="00CC146A" w:rsidP="00D91E60">
            <w:pPr>
              <w:spacing w:before="28"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pacing w:val="-12"/>
                <w:sz w:val="24"/>
                <w:szCs w:val="24"/>
                <w:lang w:eastAsia="uk-UA"/>
              </w:rPr>
              <w:t>_________________________________</w:t>
            </w:r>
          </w:p>
        </w:tc>
        <w:tc>
          <w:tcPr>
            <w:tcW w:w="45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</w:tbl>
    <w:p w:rsidR="00CC146A" w:rsidRPr="007B3600" w:rsidRDefault="00CC146A" w:rsidP="007B3600">
      <w:pPr>
        <w:shd w:val="clear" w:color="auto" w:fill="FFFFFF"/>
        <w:spacing w:after="0" w:line="193" w:lineRule="atLeast"/>
        <w:ind w:firstLine="284"/>
        <w:jc w:val="both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B3600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</w:t>
      </w:r>
    </w:p>
    <w:p w:rsidR="00CC146A" w:rsidRPr="009F681A" w:rsidRDefault="00CC146A" w:rsidP="007B3600">
      <w:pPr>
        <w:shd w:val="clear" w:color="auto" w:fill="FFFFFF"/>
        <w:spacing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Готовність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до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дій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з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метою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зниження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рівня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загрози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життю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та/або</w:t>
      </w:r>
      <w:r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pacing w:val="1"/>
          <w:sz w:val="24"/>
          <w:szCs w:val="24"/>
          <w:lang w:eastAsia="uk-UA"/>
        </w:rPr>
        <w:t>здоров’ю</w:t>
      </w:r>
    </w:p>
    <w:p w:rsidR="00CC146A" w:rsidRPr="009F681A" w:rsidRDefault="00CC146A" w:rsidP="00D91E60">
      <w:pPr>
        <w:shd w:val="clear" w:color="auto" w:fill="FFFFFF"/>
        <w:spacing w:before="57" w:after="57" w:line="193" w:lineRule="atLeast"/>
        <w:ind w:left="1417" w:right="1417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65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Так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                                                                     </w:t>
      </w: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066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Ні</w:t>
      </w:r>
    </w:p>
    <w:p w:rsidR="00CC146A" w:rsidRPr="009F681A" w:rsidRDefault="00CC146A" w:rsidP="00D91E60">
      <w:pPr>
        <w:shd w:val="clear" w:color="auto" w:fill="FFFFFF"/>
        <w:spacing w:before="113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Примітки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щодо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готовності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</w:t>
      </w:r>
    </w:p>
    <w:p w:rsidR="00CC146A" w:rsidRPr="009F681A" w:rsidRDefault="00CC146A" w:rsidP="00D91E60">
      <w:pPr>
        <w:shd w:val="clear" w:color="auto" w:fill="FFFFFF"/>
        <w:spacing w:before="170"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2.3.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Інша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інформація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Зазначити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важливу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додаткову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інформацію,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що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була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з’ясована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під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час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складання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цього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Акта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br/>
        <w:t>про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надання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повнолітній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особі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екстрено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(кризово)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(за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наявності)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</w:t>
      </w:r>
    </w:p>
    <w:p w:rsidR="00CC146A" w:rsidRPr="009F681A" w:rsidRDefault="00CC146A" w:rsidP="00D91E60">
      <w:pPr>
        <w:shd w:val="clear" w:color="auto" w:fill="FFFFFF"/>
        <w:spacing w:before="170"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2.4.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Ключові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потреби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послуг(зазначити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всі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актуальні)</w:t>
      </w:r>
    </w:p>
    <w:tbl>
      <w:tblPr>
        <w:tblW w:w="0" w:type="auto"/>
        <w:tblInd w:w="8" w:type="dxa"/>
        <w:tblCellMar>
          <w:left w:w="0" w:type="dxa"/>
          <w:right w:w="0" w:type="dxa"/>
        </w:tblCellMar>
        <w:tblLook w:val="00A0"/>
      </w:tblPr>
      <w:tblGrid>
        <w:gridCol w:w="5033"/>
        <w:gridCol w:w="5033"/>
      </w:tblGrid>
      <w:tr w:rsidR="00CC146A" w:rsidRPr="009F681A" w:rsidTr="00D91E60">
        <w:trPr>
          <w:trHeight w:val="396"/>
        </w:trPr>
        <w:tc>
          <w:tcPr>
            <w:tcW w:w="3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113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67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Задоволення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базових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потреб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(продукти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харчування,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вода)</w:t>
            </w:r>
          </w:p>
        </w:tc>
        <w:tc>
          <w:tcPr>
            <w:tcW w:w="38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113" w:type="dxa"/>
              <w:bottom w:w="68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68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Надання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притулку</w:t>
            </w:r>
          </w:p>
        </w:tc>
      </w:tr>
      <w:tr w:rsidR="00CC146A" w:rsidRPr="009F681A" w:rsidTr="00D91E60">
        <w:trPr>
          <w:trHeight w:val="396"/>
        </w:trPr>
        <w:tc>
          <w:tcPr>
            <w:tcW w:w="38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113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69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організації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евакуації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113" w:type="dxa"/>
              <w:bottom w:w="68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70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Пошук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житла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тривалий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термін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(більше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ніж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6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місяців)</w:t>
            </w:r>
          </w:p>
        </w:tc>
      </w:tr>
      <w:tr w:rsidR="00CC146A" w:rsidRPr="009F681A" w:rsidTr="00D91E60">
        <w:trPr>
          <w:trHeight w:val="396"/>
        </w:trPr>
        <w:tc>
          <w:tcPr>
            <w:tcW w:w="38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113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71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uk-UA"/>
              </w:rPr>
              <w:t>Допомога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uk-UA"/>
              </w:rPr>
              <w:t>у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uk-UA"/>
              </w:rPr>
              <w:t>виконанні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uk-UA"/>
              </w:rPr>
              <w:t>батьківських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uk-UA"/>
              </w:rPr>
              <w:t>обов’язків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113" w:type="dxa"/>
              <w:bottom w:w="68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72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правоохоронних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органів</w:t>
            </w:r>
          </w:p>
        </w:tc>
      </w:tr>
      <w:tr w:rsidR="00CC146A" w:rsidRPr="009F681A" w:rsidTr="00D91E60">
        <w:trPr>
          <w:trHeight w:val="396"/>
        </w:trPr>
        <w:tc>
          <w:tcPr>
            <w:tcW w:w="38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113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73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Медикаменти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113" w:type="dxa"/>
              <w:bottom w:w="68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74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Пошук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рідних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/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відновлення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зв’язків</w:t>
            </w:r>
          </w:p>
        </w:tc>
      </w:tr>
      <w:tr w:rsidR="00CC146A" w:rsidRPr="009F681A" w:rsidTr="00D91E60">
        <w:trPr>
          <w:trHeight w:val="396"/>
        </w:trPr>
        <w:tc>
          <w:tcPr>
            <w:tcW w:w="38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113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75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Медична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113" w:type="dxa"/>
              <w:bottom w:w="68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76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Відновлення/оформлення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документів</w:t>
            </w:r>
          </w:p>
        </w:tc>
      </w:tr>
      <w:tr w:rsidR="00CC146A" w:rsidRPr="009F681A" w:rsidTr="00D91E60">
        <w:trPr>
          <w:trHeight w:val="396"/>
        </w:trPr>
        <w:tc>
          <w:tcPr>
            <w:tcW w:w="38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113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77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Організація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освіти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для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дітей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113" w:type="dxa"/>
              <w:bottom w:w="68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78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Працевлаштування</w:t>
            </w:r>
          </w:p>
        </w:tc>
      </w:tr>
      <w:tr w:rsidR="00CC146A" w:rsidRPr="009F681A" w:rsidTr="00D91E60">
        <w:trPr>
          <w:trHeight w:val="396"/>
        </w:trPr>
        <w:tc>
          <w:tcPr>
            <w:tcW w:w="38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113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79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Організація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денного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перебування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для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дітей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113" w:type="dxa"/>
              <w:bottom w:w="68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80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Тимчасова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зайнятість,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у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тому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числі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волонтерство</w:t>
            </w:r>
          </w:p>
        </w:tc>
      </w:tr>
      <w:tr w:rsidR="00CC146A" w:rsidRPr="009F681A" w:rsidTr="00D91E60">
        <w:trPr>
          <w:trHeight w:val="396"/>
        </w:trPr>
        <w:tc>
          <w:tcPr>
            <w:tcW w:w="38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113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81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Оформлення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документів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для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отримання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різних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видів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державної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соціальної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допомоги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113" w:type="dxa"/>
              <w:bottom w:w="68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82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Матеріальна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</w:p>
        </w:tc>
      </w:tr>
      <w:tr w:rsidR="00CC146A" w:rsidRPr="009F681A" w:rsidTr="00D91E60">
        <w:trPr>
          <w:trHeight w:val="396"/>
        </w:trPr>
        <w:tc>
          <w:tcPr>
            <w:tcW w:w="38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113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83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Одяг,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взуття,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засоби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гігієни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113" w:type="dxa"/>
              <w:bottom w:w="68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84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Психологічна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</w:p>
        </w:tc>
      </w:tr>
      <w:tr w:rsidR="00CC146A" w:rsidRPr="009F681A" w:rsidTr="00D91E60">
        <w:trPr>
          <w:trHeight w:val="396"/>
        </w:trPr>
        <w:tc>
          <w:tcPr>
            <w:tcW w:w="38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113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85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Догляд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(уточнити,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який)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_________________________________________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113" w:type="dxa"/>
              <w:bottom w:w="68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86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Стороння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(уточнити,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яка)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_________________________________________</w:t>
            </w:r>
          </w:p>
        </w:tc>
      </w:tr>
    </w:tbl>
    <w:p w:rsidR="00CC146A" w:rsidRPr="007B3600" w:rsidRDefault="00CC146A" w:rsidP="00D91E60">
      <w:pPr>
        <w:shd w:val="clear" w:color="auto" w:fill="FFFFFF"/>
        <w:spacing w:after="0" w:line="193" w:lineRule="atLeast"/>
        <w:ind w:firstLine="283"/>
        <w:jc w:val="both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B3600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</w:t>
      </w:r>
    </w:p>
    <w:p w:rsidR="00CC146A" w:rsidRPr="009F681A" w:rsidRDefault="00CC146A" w:rsidP="007B360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Інше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(зазначити,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що</w:t>
      </w:r>
      <w:r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i/>
          <w:iCs/>
          <w:color w:val="000000"/>
          <w:sz w:val="24"/>
          <w:szCs w:val="24"/>
          <w:lang w:eastAsia="uk-UA"/>
        </w:rPr>
        <w:t>саме)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</w:t>
      </w:r>
    </w:p>
    <w:p w:rsidR="00CC146A" w:rsidRPr="009F681A" w:rsidRDefault="00CC146A" w:rsidP="00D91E60">
      <w:pPr>
        <w:shd w:val="clear" w:color="auto" w:fill="FFFFFF"/>
        <w:spacing w:before="170"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2.5.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Ресурси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tbl>
      <w:tblPr>
        <w:tblW w:w="5000" w:type="pct"/>
        <w:tblCellMar>
          <w:left w:w="0" w:type="dxa"/>
          <w:right w:w="0" w:type="dxa"/>
        </w:tblCellMar>
        <w:tblLook w:val="00A0"/>
      </w:tblPr>
      <w:tblGrid>
        <w:gridCol w:w="4389"/>
        <w:gridCol w:w="5952"/>
      </w:tblGrid>
      <w:tr w:rsidR="00CC146A" w:rsidRPr="009F681A" w:rsidTr="007B3600">
        <w:trPr>
          <w:trHeight w:val="60"/>
        </w:trPr>
        <w:tc>
          <w:tcPr>
            <w:tcW w:w="21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Досвід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переживання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подібної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ситуації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минулому</w:t>
            </w:r>
          </w:p>
        </w:tc>
        <w:tc>
          <w:tcPr>
            <w:tcW w:w="28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87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немає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такого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досвіду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88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має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такий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досвід</w:t>
            </w:r>
          </w:p>
          <w:p w:rsidR="00CC146A" w:rsidRPr="009F681A" w:rsidRDefault="00CC146A" w:rsidP="00D91E60">
            <w:pPr>
              <w:spacing w:after="0" w:line="193" w:lineRule="atLeast"/>
              <w:ind w:left="340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89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позитивний</w:t>
            </w:r>
          </w:p>
          <w:p w:rsidR="00CC146A" w:rsidRPr="009F681A" w:rsidRDefault="00CC146A" w:rsidP="00D91E60">
            <w:pPr>
              <w:spacing w:after="0" w:line="193" w:lineRule="atLeast"/>
              <w:ind w:left="340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90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негативний</w:t>
            </w:r>
          </w:p>
          <w:p w:rsidR="00CC146A" w:rsidRPr="009F681A" w:rsidRDefault="00CC146A" w:rsidP="00D91E60">
            <w:pPr>
              <w:spacing w:after="0" w:line="193" w:lineRule="atLeast"/>
              <w:ind w:left="340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91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інше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___________________________________________</w:t>
            </w:r>
          </w:p>
        </w:tc>
      </w:tr>
      <w:tr w:rsidR="00CC146A" w:rsidRPr="009F681A" w:rsidTr="007B3600">
        <w:trPr>
          <w:trHeight w:val="60"/>
        </w:trPr>
        <w:tc>
          <w:tcPr>
            <w:tcW w:w="21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Чи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може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розраховувати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підтримку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допомогу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родичів/близьких?</w:t>
            </w:r>
          </w:p>
        </w:tc>
        <w:tc>
          <w:tcPr>
            <w:tcW w:w="28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92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ні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93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так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94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частково,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зокрема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щодо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_______________________________________________</w:t>
            </w:r>
          </w:p>
          <w:p w:rsidR="00CC146A" w:rsidRPr="009F681A" w:rsidRDefault="00CC146A" w:rsidP="00D91E60">
            <w:pPr>
              <w:spacing w:before="28"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_______________________________________________</w:t>
            </w:r>
          </w:p>
        </w:tc>
      </w:tr>
      <w:tr w:rsidR="00CC146A" w:rsidRPr="009F681A" w:rsidTr="007B3600">
        <w:trPr>
          <w:trHeight w:val="60"/>
        </w:trPr>
        <w:tc>
          <w:tcPr>
            <w:tcW w:w="21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Чи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готовий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співпраці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фахівцями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для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подолання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кризової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ситуації?</w:t>
            </w:r>
          </w:p>
        </w:tc>
        <w:tc>
          <w:tcPr>
            <w:tcW w:w="28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95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ні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96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так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97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частково,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зокрема,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щодо</w:t>
            </w:r>
          </w:p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_______________________________________________</w:t>
            </w:r>
          </w:p>
          <w:p w:rsidR="00CC146A" w:rsidRPr="009F681A" w:rsidRDefault="00CC146A" w:rsidP="00D91E60">
            <w:pPr>
              <w:spacing w:before="28"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_______________________________________________</w:t>
            </w:r>
          </w:p>
        </w:tc>
      </w:tr>
      <w:tr w:rsidR="00CC146A" w:rsidRPr="009F681A" w:rsidTr="007B3600">
        <w:trPr>
          <w:trHeight w:val="60"/>
        </w:trPr>
        <w:tc>
          <w:tcPr>
            <w:tcW w:w="21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Доходи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</w:t>
            </w:r>
          </w:p>
        </w:tc>
        <w:tc>
          <w:tcPr>
            <w:tcW w:w="28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113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98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заробітна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плата,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099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заробіток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від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домашнього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господарства,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100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пенсія,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</w: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101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аліменти,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102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гуманітарна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допомога,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</w: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103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державна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малозабезпеченим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сім’ям,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104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державна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сім’ям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дітми,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105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державна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особам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інвалідністю,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106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безробіттю,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</w: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107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допомога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догляду,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D00342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pict>
                <v:shape id="_x0000_i1108" type="#_x0000_t75" style="width:9pt;height:9pt">
                  <v:imagedata r:id="rId5" o:title=""/>
                </v:shape>
              </w:pic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інше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(вказати)</w:t>
            </w:r>
          </w:p>
        </w:tc>
      </w:tr>
      <w:tr w:rsidR="00CC146A" w:rsidRPr="009F681A" w:rsidTr="007B3600">
        <w:trPr>
          <w:trHeight w:val="60"/>
        </w:trPr>
        <w:tc>
          <w:tcPr>
            <w:tcW w:w="21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Інші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наявні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ресурси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отримувача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(описати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за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наявності)</w:t>
            </w:r>
          </w:p>
        </w:tc>
        <w:tc>
          <w:tcPr>
            <w:tcW w:w="28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</w:tbl>
    <w:p w:rsidR="00CC146A" w:rsidRPr="007B3600" w:rsidRDefault="00CC146A" w:rsidP="00D91E60">
      <w:pPr>
        <w:shd w:val="clear" w:color="auto" w:fill="FFFFFF"/>
        <w:spacing w:after="0" w:line="193" w:lineRule="atLeast"/>
        <w:ind w:firstLine="283"/>
        <w:jc w:val="both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B3600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</w:t>
      </w:r>
    </w:p>
    <w:p w:rsidR="00CC146A" w:rsidRPr="009F681A" w:rsidRDefault="00CC146A" w:rsidP="007B3600">
      <w:pPr>
        <w:shd w:val="clear" w:color="auto" w:fill="FFFFFF"/>
        <w:spacing w:after="57" w:line="193" w:lineRule="atLeast"/>
        <w:ind w:firstLine="284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3.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Потреба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у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послугах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екстрено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(кризово)</w:t>
      </w:r>
    </w:p>
    <w:tbl>
      <w:tblPr>
        <w:tblW w:w="5000" w:type="pct"/>
        <w:tblCellMar>
          <w:left w:w="0" w:type="dxa"/>
          <w:right w:w="0" w:type="dxa"/>
        </w:tblCellMar>
        <w:tblLook w:val="00A0"/>
      </w:tblPr>
      <w:tblGrid>
        <w:gridCol w:w="3115"/>
        <w:gridCol w:w="3040"/>
        <w:gridCol w:w="2051"/>
        <w:gridCol w:w="2113"/>
      </w:tblGrid>
      <w:tr w:rsidR="00CC146A" w:rsidRPr="009F681A" w:rsidTr="007B3600">
        <w:trPr>
          <w:trHeight w:val="613"/>
        </w:trPr>
        <w:tc>
          <w:tcPr>
            <w:tcW w:w="15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Соціальна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послуга</w:t>
            </w:r>
          </w:p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(зазначається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необхідна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послуга)</w:t>
            </w:r>
          </w:p>
        </w:tc>
        <w:tc>
          <w:tcPr>
            <w:tcW w:w="14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Першочергові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заходи</w:t>
            </w:r>
          </w:p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(зазначати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щодо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тих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послуг,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в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яких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є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потреба)</w:t>
            </w:r>
          </w:p>
        </w:tc>
        <w:tc>
          <w:tcPr>
            <w:tcW w:w="9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Планована</w:t>
            </w: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br/>
              <w:t>тривалість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надання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соціальної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послуги</w:t>
            </w:r>
          </w:p>
        </w:tc>
        <w:tc>
          <w:tcPr>
            <w:tcW w:w="102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Коментарі</w:t>
            </w:r>
          </w:p>
        </w:tc>
      </w:tr>
      <w:tr w:rsidR="00CC146A" w:rsidRPr="009F681A" w:rsidTr="007B3600">
        <w:trPr>
          <w:trHeight w:val="60"/>
        </w:trPr>
        <w:tc>
          <w:tcPr>
            <w:tcW w:w="150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CC146A" w:rsidRPr="009F681A" w:rsidTr="007B3600">
        <w:trPr>
          <w:trHeight w:val="60"/>
        </w:trPr>
        <w:tc>
          <w:tcPr>
            <w:tcW w:w="150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CC146A" w:rsidRPr="009F681A" w:rsidTr="007B3600">
        <w:trPr>
          <w:trHeight w:val="60"/>
        </w:trPr>
        <w:tc>
          <w:tcPr>
            <w:tcW w:w="150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CC146A" w:rsidRPr="009F681A" w:rsidTr="007B3600">
        <w:trPr>
          <w:trHeight w:val="60"/>
        </w:trPr>
        <w:tc>
          <w:tcPr>
            <w:tcW w:w="150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CC146A" w:rsidRPr="009F681A" w:rsidTr="007B3600">
        <w:trPr>
          <w:trHeight w:val="60"/>
        </w:trPr>
        <w:tc>
          <w:tcPr>
            <w:tcW w:w="150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CC146A" w:rsidRPr="009F681A" w:rsidTr="007B3600">
        <w:trPr>
          <w:trHeight w:val="60"/>
        </w:trPr>
        <w:tc>
          <w:tcPr>
            <w:tcW w:w="150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</w:tbl>
    <w:p w:rsidR="00CC146A" w:rsidRPr="007B3600" w:rsidRDefault="00CC146A" w:rsidP="00D91E60">
      <w:pPr>
        <w:shd w:val="clear" w:color="auto" w:fill="FFFFFF"/>
        <w:spacing w:after="0" w:line="193" w:lineRule="atLeast"/>
        <w:ind w:firstLine="283"/>
        <w:jc w:val="both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B3600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</w:t>
      </w:r>
    </w:p>
    <w:p w:rsidR="00CC146A" w:rsidRPr="009F681A" w:rsidRDefault="00CC146A" w:rsidP="007B3600">
      <w:pPr>
        <w:shd w:val="clear" w:color="auto" w:fill="FFFFFF"/>
        <w:spacing w:after="0" w:line="193" w:lineRule="atLeast"/>
        <w:ind w:firstLine="284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отримав(ла)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ознайомився(лася)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розділами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1–3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цього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Акта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надання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повнолітній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особі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екстрено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(кризово),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даю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згоду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використання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персональних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даних,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погоджуюся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змістом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сприятиму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виконанню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першочергових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заходів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</w:t>
      </w:r>
    </w:p>
    <w:p w:rsidR="00CC146A" w:rsidRPr="007B3600" w:rsidRDefault="00CC146A" w:rsidP="00D91E60">
      <w:pPr>
        <w:shd w:val="clear" w:color="auto" w:fill="FFFFFF"/>
        <w:spacing w:before="17" w:after="0" w:line="150" w:lineRule="atLeast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B3600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                                               (прізвище, власне ім’я, по батькові(за наявності)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20___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</w:t>
      </w:r>
    </w:p>
    <w:p w:rsidR="00CC146A" w:rsidRPr="007B3600" w:rsidRDefault="00CC146A" w:rsidP="00D91E60">
      <w:pPr>
        <w:shd w:val="clear" w:color="auto" w:fill="FFFFFF"/>
        <w:spacing w:before="17" w:after="0" w:line="150" w:lineRule="atLeast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B3600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               (дата)                                                                                           (підпис)</w:t>
      </w:r>
    </w:p>
    <w:p w:rsidR="00CC146A" w:rsidRPr="009F681A" w:rsidRDefault="00CC146A" w:rsidP="00D91E60">
      <w:pPr>
        <w:shd w:val="clear" w:color="auto" w:fill="FFFFFF"/>
        <w:spacing w:before="170" w:after="57" w:line="193" w:lineRule="atLeast"/>
        <w:ind w:firstLine="283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4.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Результати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роботи</w:t>
      </w:r>
    </w:p>
    <w:p w:rsidR="00CC146A" w:rsidRPr="009F681A" w:rsidRDefault="00CC146A" w:rsidP="00D91E60">
      <w:pPr>
        <w:shd w:val="clear" w:color="auto" w:fill="FFFFFF"/>
        <w:spacing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4.1.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послуги,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які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були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забезпечені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екстрено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(кризово)</w:t>
      </w:r>
    </w:p>
    <w:tbl>
      <w:tblPr>
        <w:tblW w:w="5000" w:type="pct"/>
        <w:tblCellMar>
          <w:left w:w="0" w:type="dxa"/>
          <w:right w:w="0" w:type="dxa"/>
        </w:tblCellMar>
        <w:tblLook w:val="00A0"/>
      </w:tblPr>
      <w:tblGrid>
        <w:gridCol w:w="4179"/>
        <w:gridCol w:w="6140"/>
      </w:tblGrid>
      <w:tr w:rsidR="00CC146A" w:rsidRPr="009F681A" w:rsidTr="007B3600">
        <w:trPr>
          <w:trHeight w:val="60"/>
        </w:trPr>
        <w:tc>
          <w:tcPr>
            <w:tcW w:w="202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Соціальна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послуга</w:t>
            </w:r>
          </w:p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(зазначити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ті,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які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були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надані)</w:t>
            </w:r>
          </w:p>
        </w:tc>
        <w:tc>
          <w:tcPr>
            <w:tcW w:w="297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Результат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задоволення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потреби</w:t>
            </w:r>
          </w:p>
          <w:p w:rsidR="00CC146A" w:rsidRPr="009F681A" w:rsidRDefault="00CC146A" w:rsidP="00D91E60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(відповідно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до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тих,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які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були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визначені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у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п.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2.4.)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br/>
              <w:t>(зазначити,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що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конкретно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зроблено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/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яких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результатів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uk-UA"/>
              </w:rPr>
              <w:t>досягнуто)</w:t>
            </w:r>
          </w:p>
        </w:tc>
      </w:tr>
      <w:tr w:rsidR="00CC146A" w:rsidRPr="009F681A" w:rsidTr="007B3600">
        <w:trPr>
          <w:trHeight w:val="60"/>
        </w:trPr>
        <w:tc>
          <w:tcPr>
            <w:tcW w:w="20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9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CC146A" w:rsidRPr="009F681A" w:rsidTr="007B3600">
        <w:trPr>
          <w:trHeight w:val="60"/>
        </w:trPr>
        <w:tc>
          <w:tcPr>
            <w:tcW w:w="20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9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CC146A" w:rsidRPr="009F681A" w:rsidTr="007B3600">
        <w:trPr>
          <w:trHeight w:val="60"/>
        </w:trPr>
        <w:tc>
          <w:tcPr>
            <w:tcW w:w="20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9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CC146A" w:rsidRPr="009F681A" w:rsidRDefault="00CC146A" w:rsidP="00D91E6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</w:tbl>
    <w:p w:rsidR="00CC146A" w:rsidRPr="007B3600" w:rsidRDefault="00CC146A" w:rsidP="00D91E60">
      <w:pPr>
        <w:shd w:val="clear" w:color="auto" w:fill="FFFFFF"/>
        <w:spacing w:after="0" w:line="193" w:lineRule="atLeast"/>
        <w:ind w:firstLine="283"/>
        <w:jc w:val="both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B3600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</w:t>
      </w:r>
    </w:p>
    <w:p w:rsidR="00CC146A" w:rsidRPr="009F681A" w:rsidRDefault="00CC146A" w:rsidP="007B3600">
      <w:pPr>
        <w:shd w:val="clear" w:color="auto" w:fill="FFFFFF"/>
        <w:spacing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разі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переадресації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інших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надавачів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/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організацій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для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задоволення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потреб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br/>
        <w:t>отримувача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зазначити,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куди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саме,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для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задоволення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якої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потреби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коли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(дата)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</w:t>
      </w:r>
    </w:p>
    <w:p w:rsidR="00CC146A" w:rsidRPr="009F681A" w:rsidRDefault="00CC146A" w:rsidP="00D91E60">
      <w:pPr>
        <w:shd w:val="clear" w:color="auto" w:fill="FFFFFF"/>
        <w:spacing w:before="170"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4.2.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Загальна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тривалість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надання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екстрено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(кризово)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з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</w:t>
      </w:r>
    </w:p>
    <w:p w:rsidR="00CC146A" w:rsidRPr="009F681A" w:rsidRDefault="00CC146A" w:rsidP="00D91E60">
      <w:pPr>
        <w:shd w:val="clear" w:color="auto" w:fill="FFFFFF"/>
        <w:spacing w:before="170" w:after="57" w:line="193" w:lineRule="atLeast"/>
        <w:ind w:firstLine="28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4.3.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Рекомендації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щодо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подальшої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роботи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отримувачем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109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є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потреба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подальшому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наданні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яких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саме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D00342">
        <w:rPr>
          <w:rFonts w:ascii="Times New Roman" w:hAnsi="Times New Roman"/>
          <w:color w:val="000000"/>
          <w:sz w:val="24"/>
          <w:szCs w:val="24"/>
          <w:lang w:eastAsia="uk-UA"/>
        </w:rPr>
        <w:pict>
          <v:shape id="_x0000_i1110" type="#_x0000_t75" style="width:9pt;height:9pt">
            <v:imagedata r:id="rId5" o:title=""/>
          </v:shape>
        </w:pic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роботу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отримувачем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можна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завершити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Примітки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</w:t>
      </w:r>
    </w:p>
    <w:p w:rsidR="00CC146A" w:rsidRPr="009F681A" w:rsidRDefault="00CC146A" w:rsidP="00D91E60">
      <w:pPr>
        <w:shd w:val="clear" w:color="auto" w:fill="FFFFFF"/>
        <w:spacing w:before="28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__________</w:t>
      </w:r>
    </w:p>
    <w:p w:rsidR="00CC146A" w:rsidRPr="009F681A" w:rsidRDefault="00CC146A" w:rsidP="00D91E60">
      <w:pPr>
        <w:shd w:val="clear" w:color="auto" w:fill="FFFFFF"/>
        <w:spacing w:before="22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Відповідальний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працівник</w:t>
      </w:r>
    </w:p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надавача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color w:val="000000"/>
          <w:sz w:val="24"/>
          <w:szCs w:val="24"/>
          <w:lang w:eastAsia="uk-UA"/>
        </w:rPr>
        <w:t>соціальних</w:t>
      </w:r>
    </w:p>
    <w:tbl>
      <w:tblPr>
        <w:tblW w:w="5000" w:type="pct"/>
        <w:tblCellMar>
          <w:left w:w="0" w:type="dxa"/>
          <w:right w:w="0" w:type="dxa"/>
        </w:tblCellMar>
        <w:tblLook w:val="00A0"/>
      </w:tblPr>
      <w:tblGrid>
        <w:gridCol w:w="751"/>
        <w:gridCol w:w="3235"/>
        <w:gridCol w:w="1747"/>
        <w:gridCol w:w="4472"/>
      </w:tblGrid>
      <w:tr w:rsidR="00CC146A" w:rsidRPr="009F681A" w:rsidTr="007B3600">
        <w:trPr>
          <w:trHeight w:val="60"/>
        </w:trPr>
        <w:tc>
          <w:tcPr>
            <w:tcW w:w="368" w:type="pct"/>
          </w:tcPr>
          <w:p w:rsidR="00CC146A" w:rsidRPr="009F681A" w:rsidRDefault="00CC146A" w:rsidP="00D91E60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</w:t>
            </w:r>
          </w:p>
        </w:tc>
        <w:tc>
          <w:tcPr>
            <w:tcW w:w="1585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46A" w:rsidRPr="009F681A" w:rsidRDefault="00CC146A" w:rsidP="00D91E60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________________________</w:t>
            </w:r>
          </w:p>
          <w:p w:rsidR="00CC146A" w:rsidRPr="007B3600" w:rsidRDefault="00CC146A" w:rsidP="00D91E60">
            <w:pPr>
              <w:spacing w:before="17" w:after="0" w:line="15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7B360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(посада)</w:t>
            </w:r>
          </w:p>
        </w:tc>
        <w:tc>
          <w:tcPr>
            <w:tcW w:w="856" w:type="pct"/>
            <w:tcMar>
              <w:top w:w="0" w:type="dxa"/>
              <w:left w:w="0" w:type="dxa"/>
              <w:bottom w:w="0" w:type="dxa"/>
              <w:right w:w="57" w:type="dxa"/>
            </w:tcMar>
          </w:tcPr>
          <w:p w:rsidR="00CC146A" w:rsidRPr="009F681A" w:rsidRDefault="00CC146A" w:rsidP="00D91E60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</w:t>
            </w:r>
          </w:p>
          <w:p w:rsidR="00CC146A" w:rsidRPr="007B3600" w:rsidRDefault="00CC146A" w:rsidP="00D91E60">
            <w:pPr>
              <w:spacing w:before="17" w:after="0" w:line="15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7B360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(підпис)</w:t>
            </w:r>
          </w:p>
        </w:tc>
        <w:tc>
          <w:tcPr>
            <w:tcW w:w="2191" w:type="pct"/>
            <w:tcMar>
              <w:top w:w="0" w:type="dxa"/>
              <w:left w:w="57" w:type="dxa"/>
              <w:bottom w:w="0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__________________________________</w:t>
            </w:r>
          </w:p>
          <w:p w:rsidR="00CC146A" w:rsidRPr="007B3600" w:rsidRDefault="00CC146A" w:rsidP="00D91E60">
            <w:pPr>
              <w:spacing w:before="17" w:after="0" w:line="15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7B360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(прізвище, власне ім’я, по батькові (за наявності)</w:t>
            </w:r>
          </w:p>
        </w:tc>
      </w:tr>
    </w:tbl>
    <w:p w:rsidR="00CC146A" w:rsidRPr="009F681A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0A0"/>
      </w:tblPr>
      <w:tblGrid>
        <w:gridCol w:w="3564"/>
        <w:gridCol w:w="1912"/>
        <w:gridCol w:w="4729"/>
      </w:tblGrid>
      <w:tr w:rsidR="00CC146A" w:rsidRPr="009F681A" w:rsidTr="007B3600">
        <w:trPr>
          <w:trHeight w:val="60"/>
        </w:trPr>
        <w:tc>
          <w:tcPr>
            <w:tcW w:w="1746" w:type="pct"/>
            <w:tcMar>
              <w:top w:w="57" w:type="dxa"/>
              <w:left w:w="0" w:type="dxa"/>
              <w:bottom w:w="57" w:type="dxa"/>
              <w:right w:w="57" w:type="dxa"/>
            </w:tcMar>
          </w:tcPr>
          <w:p w:rsidR="00CC146A" w:rsidRPr="009F681A" w:rsidRDefault="00CC146A" w:rsidP="00D91E60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Отримувач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соціальних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послуг</w:t>
            </w:r>
          </w:p>
        </w:tc>
        <w:tc>
          <w:tcPr>
            <w:tcW w:w="937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C146A" w:rsidRPr="009F681A" w:rsidRDefault="00CC146A" w:rsidP="00D91E60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</w:t>
            </w:r>
          </w:p>
          <w:p w:rsidR="00CC146A" w:rsidRPr="007B3600" w:rsidRDefault="00CC146A" w:rsidP="00D91E60">
            <w:pPr>
              <w:spacing w:before="17" w:after="0" w:line="15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7B360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(підпис)</w:t>
            </w:r>
          </w:p>
        </w:tc>
        <w:tc>
          <w:tcPr>
            <w:tcW w:w="2317" w:type="pct"/>
            <w:tcMar>
              <w:top w:w="57" w:type="dxa"/>
              <w:left w:w="57" w:type="dxa"/>
              <w:bottom w:w="57" w:type="dxa"/>
              <w:right w:w="0" w:type="dxa"/>
            </w:tcMar>
          </w:tcPr>
          <w:p w:rsidR="00CC146A" w:rsidRPr="009F681A" w:rsidRDefault="00CC146A" w:rsidP="00D91E60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9F681A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__________________________________</w:t>
            </w:r>
          </w:p>
          <w:p w:rsidR="00CC146A" w:rsidRPr="007B3600" w:rsidRDefault="00CC146A" w:rsidP="00D91E60">
            <w:pPr>
              <w:spacing w:before="17" w:after="0" w:line="15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7B360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(прізвище, власне ім’я, по батькові (за наявності)</w:t>
            </w:r>
          </w:p>
        </w:tc>
      </w:tr>
    </w:tbl>
    <w:p w:rsidR="00CC146A" w:rsidRPr="007B3600" w:rsidRDefault="00CC146A" w:rsidP="00D91E60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B3600">
        <w:rPr>
          <w:rFonts w:ascii="Times New Roman" w:hAnsi="Times New Roman"/>
          <w:color w:val="000000"/>
          <w:sz w:val="20"/>
          <w:szCs w:val="20"/>
          <w:lang w:eastAsia="uk-UA"/>
        </w:rPr>
        <w:t xml:space="preserve"> </w:t>
      </w:r>
    </w:p>
    <w:p w:rsidR="00CC146A" w:rsidRPr="009F681A" w:rsidRDefault="00CC146A" w:rsidP="007B3600">
      <w:pPr>
        <w:shd w:val="clear" w:color="auto" w:fill="FFFFFF"/>
        <w:spacing w:after="0" w:line="182" w:lineRule="atLeast"/>
        <w:ind w:left="284" w:right="284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Генеральний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директор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Директорату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розвитку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br/>
        <w:t>соціальних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послуг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та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захисту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прав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дітей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                                                  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Руслан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9F681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КОЛБАСА</w:t>
      </w:r>
    </w:p>
    <w:sectPr w:rsidR="00CC146A" w:rsidRPr="009F681A" w:rsidSect="00206FC3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75403"/>
    <w:multiLevelType w:val="multilevel"/>
    <w:tmpl w:val="81DE9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27C16B2"/>
    <w:multiLevelType w:val="multilevel"/>
    <w:tmpl w:val="C01EC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4774DA4"/>
    <w:multiLevelType w:val="multilevel"/>
    <w:tmpl w:val="C00884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91E60"/>
    <w:rsid w:val="000B3EF6"/>
    <w:rsid w:val="000F4235"/>
    <w:rsid w:val="00206FC3"/>
    <w:rsid w:val="0028311A"/>
    <w:rsid w:val="00693C89"/>
    <w:rsid w:val="006C3D74"/>
    <w:rsid w:val="00730793"/>
    <w:rsid w:val="007B3600"/>
    <w:rsid w:val="009F681A"/>
    <w:rsid w:val="00BD4DF8"/>
    <w:rsid w:val="00CC146A"/>
    <w:rsid w:val="00D00342"/>
    <w:rsid w:val="00D91E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342"/>
    <w:pPr>
      <w:spacing w:after="160" w:line="259" w:lineRule="auto"/>
    </w:pPr>
    <w:rPr>
      <w:rFonts w:eastAsia="Times New Roman"/>
      <w:lang w:val="uk-UA" w:eastAsia="en-US"/>
    </w:rPr>
  </w:style>
  <w:style w:type="paragraph" w:styleId="Heading2">
    <w:name w:val="heading 2"/>
    <w:basedOn w:val="Normal"/>
    <w:link w:val="Heading2Char1"/>
    <w:uiPriority w:val="99"/>
    <w:qFormat/>
    <w:rsid w:val="00D91E60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val="uk-UA" w:eastAsia="en-US"/>
    </w:rPr>
  </w:style>
  <w:style w:type="character" w:customStyle="1" w:styleId="Heading2Char1">
    <w:name w:val="Heading 2 Char1"/>
    <w:basedOn w:val="DefaultParagraphFont"/>
    <w:link w:val="Heading2"/>
    <w:uiPriority w:val="99"/>
    <w:locked/>
    <w:rsid w:val="00D91E60"/>
    <w:rPr>
      <w:rFonts w:ascii="Times New Roman" w:hAnsi="Times New Roman" w:cs="Times New Roman"/>
      <w:b/>
      <w:bCs/>
      <w:sz w:val="36"/>
      <w:szCs w:val="36"/>
      <w:lang w:eastAsia="uk-UA"/>
    </w:rPr>
  </w:style>
  <w:style w:type="character" w:styleId="Hyperlink">
    <w:name w:val="Hyperlink"/>
    <w:basedOn w:val="DefaultParagraphFont"/>
    <w:uiPriority w:val="99"/>
    <w:semiHidden/>
    <w:rsid w:val="00D91E60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semiHidden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2">
    <w:name w:val="a2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2">
    <w:name w:val="ch62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3">
    <w:name w:val="ch63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datazareestrovanoch6">
    <w:name w:val="datazareestrovanoch6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7">
    <w:name w:val="af7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f1">
    <w:name w:val="aff1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">
    <w:name w:val="ch6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6">
    <w:name w:val="ch66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0">
    <w:name w:val="ch60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1">
    <w:name w:val="ch61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76ch6">
    <w:name w:val="76ch6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a">
    <w:name w:val="afa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8">
    <w:name w:val="ch68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c">
    <w:name w:val="ch6c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strokech6">
    <w:name w:val="strokech6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9">
    <w:name w:val="ch69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a">
    <w:name w:val="ch6a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tableshapkatabl">
    <w:name w:val="tableshapkatabl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styleId="Emphasis">
    <w:name w:val="Emphasis"/>
    <w:basedOn w:val="DefaultParagraphFont"/>
    <w:uiPriority w:val="99"/>
    <w:qFormat/>
    <w:rsid w:val="00D91E60"/>
    <w:rPr>
      <w:rFonts w:cs="Times New Roman"/>
      <w:i/>
      <w:iCs/>
    </w:rPr>
  </w:style>
  <w:style w:type="paragraph" w:customStyle="1" w:styleId="afffb">
    <w:name w:val="afffb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snoskasnoski0">
    <w:name w:val="snoskasnoski0"/>
    <w:basedOn w:val="Normal"/>
    <w:uiPriority w:val="99"/>
    <w:rsid w:val="00D91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customStyle="1" w:styleId="bold">
    <w:name w:val="bold"/>
    <w:basedOn w:val="DefaultParagraphFont"/>
    <w:uiPriority w:val="99"/>
    <w:rsid w:val="00D91E60"/>
    <w:rPr>
      <w:rFonts w:cs="Times New Roman"/>
    </w:rPr>
  </w:style>
  <w:style w:type="character" w:styleId="Strong">
    <w:name w:val="Strong"/>
    <w:basedOn w:val="DefaultParagraphFont"/>
    <w:uiPriority w:val="99"/>
    <w:qFormat/>
    <w:rsid w:val="00D91E60"/>
    <w:rPr>
      <w:rFonts w:cs="Times New Roman"/>
      <w:b/>
      <w:bCs/>
    </w:rPr>
  </w:style>
  <w:style w:type="paragraph" w:styleId="z-TopofForm">
    <w:name w:val="HTML Top of Form"/>
    <w:basedOn w:val="Normal"/>
    <w:next w:val="Normal"/>
    <w:link w:val="z-TopofFormChar1"/>
    <w:hidden/>
    <w:uiPriority w:val="99"/>
    <w:semiHidden/>
    <w:rsid w:val="00D91E60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  <w:lang w:eastAsia="uk-UA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locked/>
    <w:rPr>
      <w:rFonts w:ascii="Arial" w:hAnsi="Arial" w:cs="Arial"/>
      <w:vanish/>
      <w:sz w:val="16"/>
      <w:szCs w:val="16"/>
      <w:lang w:val="uk-UA" w:eastAsia="en-US"/>
    </w:rPr>
  </w:style>
  <w:style w:type="character" w:customStyle="1" w:styleId="z-TopofFormChar1">
    <w:name w:val="z-Top of Form Char1"/>
    <w:basedOn w:val="DefaultParagraphFont"/>
    <w:link w:val="z-TopofForm"/>
    <w:uiPriority w:val="99"/>
    <w:semiHidden/>
    <w:locked/>
    <w:rsid w:val="00D91E60"/>
    <w:rPr>
      <w:rFonts w:ascii="Arial" w:hAnsi="Arial" w:cs="Arial"/>
      <w:vanish/>
      <w:sz w:val="16"/>
      <w:szCs w:val="16"/>
      <w:lang w:eastAsia="uk-UA"/>
    </w:rPr>
  </w:style>
  <w:style w:type="paragraph" w:styleId="z-BottomofForm">
    <w:name w:val="HTML Bottom of Form"/>
    <w:basedOn w:val="Normal"/>
    <w:next w:val="Normal"/>
    <w:link w:val="z-BottomofFormChar1"/>
    <w:hidden/>
    <w:uiPriority w:val="99"/>
    <w:semiHidden/>
    <w:rsid w:val="00D91E60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  <w:lang w:eastAsia="uk-UA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locked/>
    <w:rPr>
      <w:rFonts w:ascii="Arial" w:hAnsi="Arial" w:cs="Arial"/>
      <w:vanish/>
      <w:sz w:val="16"/>
      <w:szCs w:val="16"/>
      <w:lang w:val="uk-UA" w:eastAsia="en-US"/>
    </w:rPr>
  </w:style>
  <w:style w:type="character" w:customStyle="1" w:styleId="z-BottomofFormChar1">
    <w:name w:val="z-Bottom of Form Char1"/>
    <w:basedOn w:val="DefaultParagraphFont"/>
    <w:link w:val="z-BottomofForm"/>
    <w:uiPriority w:val="99"/>
    <w:semiHidden/>
    <w:locked/>
    <w:rsid w:val="00D91E60"/>
    <w:rPr>
      <w:rFonts w:ascii="Arial" w:hAnsi="Arial" w:cs="Arial"/>
      <w:vanish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66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6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6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6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6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6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6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6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64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64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664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64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664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664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6664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664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666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64239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6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6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6422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64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64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6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6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6421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664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64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664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7</Pages>
  <Words>2060</Words>
  <Characters>11746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3</cp:revision>
  <dcterms:created xsi:type="dcterms:W3CDTF">2022-07-11T19:33:00Z</dcterms:created>
  <dcterms:modified xsi:type="dcterms:W3CDTF">2022-07-11T19:34:00Z</dcterms:modified>
</cp:coreProperties>
</file>