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7D5" w:rsidRPr="009F2431" w:rsidRDefault="001827D5" w:rsidP="009F2431">
      <w:pPr>
        <w:shd w:val="clear" w:color="auto" w:fill="FFFFFF"/>
        <w:spacing w:after="0" w:line="182" w:lineRule="atLeast"/>
        <w:ind w:left="4820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Додаток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3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br/>
        <w:t>до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Порядку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формування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Реєстру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br/>
        <w:t>великих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платників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податків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br/>
        <w:t>(пункт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4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розділу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III)</w:t>
      </w:r>
    </w:p>
    <w:p w:rsidR="001827D5" w:rsidRPr="009F2431" w:rsidRDefault="001827D5" w:rsidP="00E208B5">
      <w:pPr>
        <w:shd w:val="clear" w:color="auto" w:fill="FFFFFF"/>
        <w:spacing w:before="227" w:after="0" w:line="182" w:lineRule="atLeast"/>
        <w:ind w:left="4819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                    </w:t>
      </w:r>
      <w:r w:rsidRPr="009F2431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Форма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№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2-ВПП</w:t>
      </w:r>
    </w:p>
    <w:p w:rsidR="001827D5" w:rsidRPr="009F2431" w:rsidRDefault="001827D5" w:rsidP="00E208B5">
      <w:pPr>
        <w:shd w:val="clear" w:color="auto" w:fill="FFFFFF"/>
        <w:spacing w:before="22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КОРІНЕЦЬ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РІШЕННЯ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від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«___»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20___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_________________</w:t>
      </w:r>
    </w:p>
    <w:p w:rsidR="001827D5" w:rsidRPr="009F2431" w:rsidRDefault="001827D5" w:rsidP="00E208B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зміну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основного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місця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обліку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та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переведення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на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облік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до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територіального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органу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ДПС,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що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здійснює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податкове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супроводження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великих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платників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податків,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чи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іншого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територіального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органу</w:t>
      </w:r>
    </w:p>
    <w:p w:rsidR="001827D5" w:rsidRPr="009F2431" w:rsidRDefault="001827D5" w:rsidP="00E208B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податковий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номер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</w:t>
      </w:r>
    </w:p>
    <w:p w:rsidR="001827D5" w:rsidRPr="009F2431" w:rsidRDefault="001827D5" w:rsidP="00E208B5">
      <w:pPr>
        <w:shd w:val="clear" w:color="auto" w:fill="FFFFFF"/>
        <w:spacing w:before="17" w:after="0" w:line="150" w:lineRule="atLeast"/>
        <w:ind w:right="275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            (найменування платника податків)</w:t>
      </w:r>
    </w:p>
    <w:p w:rsidR="001827D5" w:rsidRPr="009F2431" w:rsidRDefault="001827D5" w:rsidP="00E208B5">
      <w:pPr>
        <w:shd w:val="clear" w:color="auto" w:fill="FFFFFF"/>
        <w:spacing w:before="113" w:after="24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Рішення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отримано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«___»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20__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року</w:t>
      </w: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5059"/>
        <w:gridCol w:w="5282"/>
      </w:tblGrid>
      <w:tr w:rsidR="001827D5" w:rsidRPr="009F2431" w:rsidTr="009F2431">
        <w:trPr>
          <w:trHeight w:val="60"/>
        </w:trPr>
        <w:tc>
          <w:tcPr>
            <w:tcW w:w="24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1827D5" w:rsidRPr="009F2431" w:rsidRDefault="001827D5" w:rsidP="00E208B5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Посадовою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особою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платника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податків</w:t>
            </w:r>
          </w:p>
        </w:tc>
        <w:tc>
          <w:tcPr>
            <w:tcW w:w="255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1827D5" w:rsidRPr="009F2431" w:rsidRDefault="001827D5" w:rsidP="00E208B5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Повідомлення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вручення</w:t>
            </w:r>
          </w:p>
        </w:tc>
      </w:tr>
      <w:tr w:rsidR="001827D5" w:rsidRPr="009F2431" w:rsidTr="009F2431">
        <w:trPr>
          <w:trHeight w:val="60"/>
        </w:trPr>
        <w:tc>
          <w:tcPr>
            <w:tcW w:w="24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1827D5" w:rsidRPr="009F2431" w:rsidRDefault="001827D5" w:rsidP="00E208B5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_______________________________</w:t>
            </w:r>
          </w:p>
          <w:p w:rsidR="001827D5" w:rsidRPr="009F2431" w:rsidRDefault="001827D5" w:rsidP="00E208B5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9F2431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(підпис та ініціали, прізвище </w:t>
            </w:r>
            <w:r w:rsidRPr="009F2431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br/>
              <w:t>посадової особи платника податків)</w:t>
            </w:r>
          </w:p>
        </w:tc>
        <w:tc>
          <w:tcPr>
            <w:tcW w:w="2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1827D5" w:rsidRPr="009F2431" w:rsidRDefault="001827D5" w:rsidP="00E208B5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9F2431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(місце приклеювання повідомлення про вручення)</w:t>
            </w:r>
          </w:p>
        </w:tc>
      </w:tr>
    </w:tbl>
    <w:p w:rsidR="001827D5" w:rsidRPr="009F2431" w:rsidRDefault="001827D5" w:rsidP="009F2431">
      <w:pPr>
        <w:shd w:val="clear" w:color="auto" w:fill="FFFFFF"/>
        <w:spacing w:after="0" w:line="193" w:lineRule="atLeast"/>
        <w:ind w:firstLine="284"/>
        <w:jc w:val="both"/>
        <w:rPr>
          <w:rFonts w:ascii="Times New Roman" w:hAnsi="Times New Roman"/>
          <w:color w:val="000000"/>
          <w:sz w:val="16"/>
          <w:szCs w:val="16"/>
          <w:lang w:eastAsia="uk-UA"/>
        </w:rPr>
      </w:pPr>
      <w:r w:rsidRPr="009F2431">
        <w:rPr>
          <w:rFonts w:ascii="Times New Roman" w:hAnsi="Times New Roman"/>
          <w:color w:val="000000"/>
          <w:sz w:val="16"/>
          <w:szCs w:val="16"/>
          <w:lang w:eastAsia="uk-UA"/>
        </w:rPr>
        <w:t xml:space="preserve"> </w:t>
      </w:r>
    </w:p>
    <w:p w:rsidR="001827D5" w:rsidRPr="009F2431" w:rsidRDefault="001827D5" w:rsidP="00E208B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-------------------------------------------------------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Лінія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відрізу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------------------------------------------------------</w:t>
      </w:r>
    </w:p>
    <w:p w:rsidR="001827D5" w:rsidRPr="009F2431" w:rsidRDefault="001827D5" w:rsidP="009F2431">
      <w:pPr>
        <w:shd w:val="clear" w:color="auto" w:fill="FFFFFF"/>
        <w:spacing w:before="283" w:after="57" w:line="193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РІШЕННЯ</w:t>
      </w:r>
    </w:p>
    <w:p w:rsidR="001827D5" w:rsidRPr="009F2431" w:rsidRDefault="001827D5" w:rsidP="009F2431">
      <w:pPr>
        <w:shd w:val="clear" w:color="auto" w:fill="FFFFFF"/>
        <w:spacing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від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«___»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20___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</w:t>
      </w:r>
    </w:p>
    <w:p w:rsidR="001827D5" w:rsidRPr="009F2431" w:rsidRDefault="001827D5" w:rsidP="00E208B5">
      <w:pPr>
        <w:shd w:val="clear" w:color="auto" w:fill="FFFFFF"/>
        <w:spacing w:before="113"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зміну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основного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місця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обліку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та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переведення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на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облік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до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територіального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органу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ДПС,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що</w:t>
      </w:r>
      <w:r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здійс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нює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податкове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супроводження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великих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платників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податків,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чи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іншого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територіального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органу</w:t>
      </w: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4305"/>
        <w:gridCol w:w="1998"/>
        <w:gridCol w:w="3502"/>
        <w:gridCol w:w="400"/>
      </w:tblGrid>
      <w:tr w:rsidR="001827D5" w:rsidRPr="009F2431" w:rsidTr="009F2431">
        <w:trPr>
          <w:trHeight w:val="307"/>
        </w:trPr>
        <w:tc>
          <w:tcPr>
            <w:tcW w:w="2109" w:type="pct"/>
            <w:tcMar>
              <w:top w:w="57" w:type="dxa"/>
              <w:left w:w="0" w:type="dxa"/>
              <w:bottom w:w="0" w:type="dxa"/>
              <w:right w:w="0" w:type="dxa"/>
            </w:tcMar>
          </w:tcPr>
          <w:p w:rsidR="001827D5" w:rsidRPr="009F2431" w:rsidRDefault="001827D5" w:rsidP="00E208B5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</w:t>
            </w: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_____________,</w:t>
            </w:r>
          </w:p>
          <w:p w:rsidR="001827D5" w:rsidRPr="009F2431" w:rsidRDefault="001827D5" w:rsidP="00E208B5">
            <w:pPr>
              <w:spacing w:before="17" w:after="0" w:line="150" w:lineRule="atLeast"/>
              <w:ind w:right="275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9F2431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(найменування платника податків)</w:t>
            </w:r>
          </w:p>
        </w:tc>
        <w:tc>
          <w:tcPr>
            <w:tcW w:w="979" w:type="pct"/>
            <w:tcMar>
              <w:top w:w="57" w:type="dxa"/>
              <w:left w:w="0" w:type="dxa"/>
              <w:bottom w:w="0" w:type="dxa"/>
              <w:right w:w="0" w:type="dxa"/>
            </w:tcMar>
          </w:tcPr>
          <w:p w:rsidR="001827D5" w:rsidRPr="009F2431" w:rsidRDefault="001827D5" w:rsidP="00E208B5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податковий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номер</w:t>
            </w:r>
          </w:p>
        </w:tc>
        <w:tc>
          <w:tcPr>
            <w:tcW w:w="1716" w:type="pct"/>
          </w:tcPr>
          <w:p w:rsidR="001827D5" w:rsidRPr="009F2431" w:rsidRDefault="001827D5" w:rsidP="00E208B5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2431">
              <w:rPr>
                <w:rFonts w:ascii="Times New Roman" w:hAnsi="Times New Roman"/>
                <w:noProof/>
                <w:sz w:val="24"/>
                <w:szCs w:val="24"/>
                <w:lang w:eastAsia="uk-UA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141.75pt;height:18pt;visibility:visible">
                  <v:imagedata r:id="rId5" o:title=""/>
                </v:shape>
              </w:pict>
            </w:r>
          </w:p>
        </w:tc>
        <w:tc>
          <w:tcPr>
            <w:tcW w:w="196" w:type="pct"/>
            <w:vAlign w:val="center"/>
          </w:tcPr>
          <w:p w:rsidR="001827D5" w:rsidRPr="009F2431" w:rsidRDefault="001827D5" w:rsidP="00E208B5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243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</w:tr>
    </w:tbl>
    <w:p w:rsidR="001827D5" w:rsidRPr="009F2431" w:rsidRDefault="001827D5" w:rsidP="00E208B5">
      <w:pPr>
        <w:shd w:val="clear" w:color="auto" w:fill="FFFFFF"/>
        <w:spacing w:after="0" w:line="193" w:lineRule="atLeast"/>
        <w:ind w:firstLine="28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</w:p>
    <w:p w:rsidR="001827D5" w:rsidRPr="009F2431" w:rsidRDefault="001827D5" w:rsidP="00E208B5">
      <w:pPr>
        <w:shd w:val="clear" w:color="auto" w:fill="FFFFFF"/>
        <w:spacing w:before="57" w:after="0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На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виконання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вимог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абзацу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четвертого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пункту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64.7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статті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64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глави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6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розділу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II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Податкового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кодексу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України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та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керуючись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підпунктом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20.1.25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пункту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20.1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статті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20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розділу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I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Податкового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кодексу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України,</w:t>
      </w:r>
    </w:p>
    <w:p w:rsidR="001827D5" w:rsidRPr="009F2431" w:rsidRDefault="001827D5" w:rsidP="00E208B5">
      <w:pPr>
        <w:shd w:val="clear" w:color="auto" w:fill="FFFFFF"/>
        <w:spacing w:before="113" w:after="57" w:line="193" w:lineRule="atLeast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1827D5" w:rsidRPr="009F2431" w:rsidRDefault="001827D5" w:rsidP="00E208B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1.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Змінити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основне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місце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обліку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великого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платника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податків</w:t>
      </w:r>
    </w:p>
    <w:p w:rsidR="001827D5" w:rsidRPr="009F2431" w:rsidRDefault="001827D5" w:rsidP="00E208B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податковий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номер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_____,</w:t>
      </w:r>
    </w:p>
    <w:p w:rsidR="001827D5" w:rsidRPr="009F2431" w:rsidRDefault="001827D5" w:rsidP="00E208B5">
      <w:pPr>
        <w:shd w:val="clear" w:color="auto" w:fill="FFFFFF"/>
        <w:spacing w:before="17" w:after="0" w:line="150" w:lineRule="atLeast"/>
        <w:ind w:right="2710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            (найменування платника податків)</w:t>
      </w:r>
    </w:p>
    <w:p w:rsidR="001827D5" w:rsidRPr="009F2431" w:rsidRDefault="001827D5" w:rsidP="00E208B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шляхом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переведення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його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на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облік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до</w:t>
      </w:r>
    </w:p>
    <w:p w:rsidR="001827D5" w:rsidRPr="009F2431" w:rsidRDefault="001827D5" w:rsidP="00E208B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.</w:t>
      </w:r>
    </w:p>
    <w:p w:rsidR="001827D5" w:rsidRPr="009F2431" w:rsidRDefault="001827D5" w:rsidP="009F2431">
      <w:pPr>
        <w:shd w:val="clear" w:color="auto" w:fill="FFFFFF"/>
        <w:spacing w:before="17" w:after="0" w:line="150" w:lineRule="atLeast"/>
        <w:jc w:val="center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>(найменування територіального органу ДПС, що здійснює податкове супроводження великих платників податків,</w:t>
      </w:r>
      <w:r>
        <w:rPr>
          <w:rFonts w:ascii="Times New Roman" w:hAnsi="Times New Roman"/>
          <w:color w:val="000000"/>
          <w:sz w:val="20"/>
          <w:szCs w:val="20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>чи іншого територіального органу)</w:t>
      </w:r>
    </w:p>
    <w:p w:rsidR="001827D5" w:rsidRPr="009F2431" w:rsidRDefault="001827D5" w:rsidP="00E208B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Надіслати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інформацію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прийняття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цього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рішення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до:</w:t>
      </w:r>
    </w:p>
    <w:p w:rsidR="001827D5" w:rsidRPr="009F2431" w:rsidRDefault="001827D5" w:rsidP="00E208B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1)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;</w:t>
      </w:r>
    </w:p>
    <w:p w:rsidR="001827D5" w:rsidRPr="009F2431" w:rsidRDefault="001827D5" w:rsidP="00E208B5">
      <w:pPr>
        <w:shd w:val="clear" w:color="auto" w:fill="FFFFFF"/>
        <w:spacing w:before="17" w:after="0" w:line="150" w:lineRule="atLeast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        (найменування територіального органу, де перебуває на обліку великий платник податків)</w:t>
      </w:r>
    </w:p>
    <w:p w:rsidR="001827D5" w:rsidRPr="009F2431" w:rsidRDefault="001827D5" w:rsidP="00E208B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>2) ______________________________________</w:t>
      </w:r>
      <w:r>
        <w:rPr>
          <w:rFonts w:ascii="Times New Roman" w:hAnsi="Times New Roman"/>
          <w:color w:val="000000"/>
          <w:sz w:val="20"/>
          <w:szCs w:val="20"/>
          <w:lang w:eastAsia="uk-UA"/>
        </w:rPr>
        <w:t>_________________</w:t>
      </w: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>_________________________________________</w:t>
      </w:r>
    </w:p>
    <w:p w:rsidR="001827D5" w:rsidRPr="009F2431" w:rsidRDefault="001827D5" w:rsidP="00E208B5">
      <w:pPr>
        <w:shd w:val="clear" w:color="auto" w:fill="FFFFFF"/>
        <w:spacing w:before="17" w:after="0" w:line="150" w:lineRule="atLeast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       (найменування територіального органу за новим місцем обліку великого платника податків)</w:t>
      </w:r>
    </w:p>
    <w:p w:rsidR="001827D5" w:rsidRPr="009F2431" w:rsidRDefault="001827D5" w:rsidP="00E208B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для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вжиття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заходів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щодо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переведення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платника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відповідно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до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пункту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10.22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розділу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X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Порядку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обліку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платників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зборів,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затвердженого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наказом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Міністерства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фінансів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України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від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09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грудня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2011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1588,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зареєстрованого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Міністерстві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юстиції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України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29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грудня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2011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за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1562/20300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(у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редакції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наказу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Міністерства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фінансів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України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від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22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квітня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2014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року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462).</w:t>
      </w:r>
    </w:p>
    <w:p w:rsidR="001827D5" w:rsidRPr="009F2431" w:rsidRDefault="001827D5" w:rsidP="009F2431">
      <w:pPr>
        <w:shd w:val="clear" w:color="auto" w:fill="FFFFFF"/>
        <w:spacing w:before="120"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Голова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(заступник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Голови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або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уповноважена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особа)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br/>
        <w:t>Державної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податкової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служби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України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     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</w:t>
      </w:r>
    </w:p>
    <w:p w:rsidR="001827D5" w:rsidRPr="009F2431" w:rsidRDefault="001827D5" w:rsidP="00E208B5">
      <w:pPr>
        <w:shd w:val="clear" w:color="auto" w:fill="FFFFFF"/>
        <w:spacing w:before="17" w:after="0" w:line="150" w:lineRule="atLeast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                                                          </w:t>
      </w:r>
      <w:r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                      </w:t>
      </w: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(підпис)     </w:t>
      </w:r>
      <w:r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</w:t>
      </w: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(Власне ім’я ПРІЗВИЩЕ)</w:t>
      </w:r>
    </w:p>
    <w:p w:rsidR="001827D5" w:rsidRPr="009F2431" w:rsidRDefault="001827D5" w:rsidP="00E208B5">
      <w:pPr>
        <w:shd w:val="clear" w:color="auto" w:fill="FFFFFF"/>
        <w:spacing w:before="170" w:after="0" w:line="193" w:lineRule="atLeast"/>
        <w:ind w:left="5102"/>
        <w:jc w:val="both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М.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4"/>
          <w:szCs w:val="24"/>
          <w:lang w:eastAsia="uk-UA"/>
        </w:rPr>
        <w:t>П.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2431">
        <w:rPr>
          <w:rFonts w:ascii="Times New Roman" w:hAnsi="Times New Roman"/>
          <w:color w:val="000000"/>
          <w:sz w:val="20"/>
          <w:szCs w:val="20"/>
          <w:lang w:eastAsia="uk-UA"/>
        </w:rPr>
        <w:t>(за наявності)</w:t>
      </w:r>
    </w:p>
    <w:sectPr w:rsidR="001827D5" w:rsidRPr="009F2431" w:rsidSect="009F2431">
      <w:pgSz w:w="11906" w:h="16838"/>
      <w:pgMar w:top="454" w:right="567" w:bottom="45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8C69A6"/>
    <w:multiLevelType w:val="multilevel"/>
    <w:tmpl w:val="8F6E0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FCE3676"/>
    <w:multiLevelType w:val="multilevel"/>
    <w:tmpl w:val="070841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F9C06FF"/>
    <w:multiLevelType w:val="multilevel"/>
    <w:tmpl w:val="22B85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08B5"/>
    <w:rsid w:val="001827D5"/>
    <w:rsid w:val="002264D6"/>
    <w:rsid w:val="002A397B"/>
    <w:rsid w:val="00401F0D"/>
    <w:rsid w:val="004A532F"/>
    <w:rsid w:val="00643AAF"/>
    <w:rsid w:val="0073019E"/>
    <w:rsid w:val="0090603B"/>
    <w:rsid w:val="009F2431"/>
    <w:rsid w:val="00A02B92"/>
    <w:rsid w:val="00E208B5"/>
    <w:rsid w:val="00E52BAB"/>
    <w:rsid w:val="00E823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1F0D"/>
    <w:pPr>
      <w:spacing w:after="160" w:line="259" w:lineRule="auto"/>
    </w:pPr>
    <w:rPr>
      <w:rFonts w:eastAsia="Times New Roman"/>
      <w:lang w:val="uk-UA" w:eastAsia="en-US"/>
    </w:rPr>
  </w:style>
  <w:style w:type="paragraph" w:styleId="Heading2">
    <w:name w:val="heading 2"/>
    <w:basedOn w:val="Normal"/>
    <w:link w:val="Heading2Char1"/>
    <w:uiPriority w:val="99"/>
    <w:qFormat/>
    <w:rsid w:val="00E208B5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val="uk-UA" w:eastAsia="en-US"/>
    </w:rPr>
  </w:style>
  <w:style w:type="character" w:customStyle="1" w:styleId="Heading2Char1">
    <w:name w:val="Heading 2 Char1"/>
    <w:basedOn w:val="DefaultParagraphFont"/>
    <w:link w:val="Heading2"/>
    <w:uiPriority w:val="99"/>
    <w:locked/>
    <w:rsid w:val="00E208B5"/>
    <w:rPr>
      <w:rFonts w:ascii="Times New Roman" w:hAnsi="Times New Roman" w:cs="Times New Roman"/>
      <w:b/>
      <w:bCs/>
      <w:sz w:val="36"/>
      <w:szCs w:val="36"/>
      <w:lang w:eastAsia="uk-UA"/>
    </w:rPr>
  </w:style>
  <w:style w:type="character" w:styleId="Hyperlink">
    <w:name w:val="Hyperlink"/>
    <w:basedOn w:val="DefaultParagraphFont"/>
    <w:uiPriority w:val="99"/>
    <w:semiHidden/>
    <w:rsid w:val="00E208B5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2">
    <w:name w:val="a2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2">
    <w:name w:val="ch62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3">
    <w:name w:val="ch63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datazareestrovanoch6">
    <w:name w:val="datazareestrovanoch6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4">
    <w:name w:val="ch64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f1">
    <w:name w:val="aff1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">
    <w:name w:val="ch6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6">
    <w:name w:val="ch66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0">
    <w:name w:val="ch60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1">
    <w:name w:val="ch61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a">
    <w:name w:val="afa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8">
    <w:name w:val="ch68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d">
    <w:name w:val="ch6d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8">
    <w:name w:val="ch6f8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tableshapkatabl">
    <w:name w:val="tableshapkatabl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9">
    <w:name w:val="ch6f9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c">
    <w:name w:val="ch6c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strokech6">
    <w:name w:val="strokech6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ffb">
    <w:name w:val="afffb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3">
    <w:name w:val="ch6f3"/>
    <w:basedOn w:val="Normal"/>
    <w:uiPriority w:val="99"/>
    <w:rsid w:val="00E20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styleId="z-TopofForm">
    <w:name w:val="HTML Top of Form"/>
    <w:basedOn w:val="Normal"/>
    <w:next w:val="Normal"/>
    <w:link w:val="z-TopofFormChar1"/>
    <w:hidden/>
    <w:uiPriority w:val="99"/>
    <w:semiHidden/>
    <w:rsid w:val="00E208B5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uk-UA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locked/>
    <w:rPr>
      <w:rFonts w:ascii="Arial" w:hAnsi="Arial" w:cs="Arial"/>
      <w:vanish/>
      <w:sz w:val="16"/>
      <w:szCs w:val="16"/>
      <w:lang w:val="uk-UA" w:eastAsia="en-US"/>
    </w:rPr>
  </w:style>
  <w:style w:type="character" w:customStyle="1" w:styleId="z-TopofFormChar1">
    <w:name w:val="z-Top of Form Char1"/>
    <w:basedOn w:val="DefaultParagraphFont"/>
    <w:link w:val="z-TopofForm"/>
    <w:uiPriority w:val="99"/>
    <w:semiHidden/>
    <w:locked/>
    <w:rsid w:val="00E208B5"/>
    <w:rPr>
      <w:rFonts w:ascii="Arial" w:hAnsi="Arial" w:cs="Arial"/>
      <w:vanish/>
      <w:sz w:val="16"/>
      <w:szCs w:val="16"/>
      <w:lang w:eastAsia="uk-UA"/>
    </w:rPr>
  </w:style>
  <w:style w:type="paragraph" w:styleId="z-BottomofForm">
    <w:name w:val="HTML Bottom of Form"/>
    <w:basedOn w:val="Normal"/>
    <w:next w:val="Normal"/>
    <w:link w:val="z-BottomofFormChar1"/>
    <w:hidden/>
    <w:uiPriority w:val="99"/>
    <w:semiHidden/>
    <w:rsid w:val="00E208B5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uk-UA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locked/>
    <w:rPr>
      <w:rFonts w:ascii="Arial" w:hAnsi="Arial" w:cs="Arial"/>
      <w:vanish/>
      <w:sz w:val="16"/>
      <w:szCs w:val="16"/>
      <w:lang w:val="uk-UA" w:eastAsia="en-US"/>
    </w:rPr>
  </w:style>
  <w:style w:type="character" w:customStyle="1" w:styleId="z-BottomofFormChar1">
    <w:name w:val="z-Bottom of Form Char1"/>
    <w:basedOn w:val="DefaultParagraphFont"/>
    <w:link w:val="z-BottomofForm"/>
    <w:uiPriority w:val="99"/>
    <w:semiHidden/>
    <w:locked/>
    <w:rsid w:val="00E208B5"/>
    <w:rPr>
      <w:rFonts w:ascii="Arial" w:hAnsi="Arial" w:cs="Arial"/>
      <w:vanish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7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73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733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733662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73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73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733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1733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733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73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733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01733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733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0173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73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733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733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73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173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7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733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73367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1733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733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1733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0173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733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73366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7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73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1</Pages>
  <Words>456</Words>
  <Characters>2603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4</cp:revision>
  <dcterms:created xsi:type="dcterms:W3CDTF">2022-04-26T08:29:00Z</dcterms:created>
  <dcterms:modified xsi:type="dcterms:W3CDTF">2022-04-26T08:50:00Z</dcterms:modified>
</cp:coreProperties>
</file>