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881" w:rsidRPr="00104001" w:rsidRDefault="00BC0881" w:rsidP="00771F61">
      <w:pPr>
        <w:ind w:left="5664" w:firstLine="708"/>
        <w:jc w:val="left"/>
      </w:pPr>
      <w:r w:rsidRPr="00104001">
        <w:t>Додаток</w:t>
      </w:r>
      <w:r>
        <w:t xml:space="preserve"> 2</w:t>
      </w:r>
    </w:p>
    <w:p w:rsidR="00BC0881" w:rsidRDefault="00BC0881" w:rsidP="00771F61">
      <w:pPr>
        <w:ind w:left="6372"/>
        <w:jc w:val="left"/>
        <w:rPr>
          <w:bCs/>
          <w:szCs w:val="28"/>
        </w:rPr>
      </w:pPr>
      <w:r w:rsidRPr="00104001">
        <w:t xml:space="preserve">до </w:t>
      </w:r>
      <w:r>
        <w:rPr>
          <w:szCs w:val="28"/>
        </w:rPr>
        <w:t>Інструкції з обліку кадрів в органах прокуратури України</w:t>
      </w:r>
    </w:p>
    <w:p w:rsidR="00BC0881" w:rsidRDefault="00BC0881" w:rsidP="00771F61">
      <w:pPr>
        <w:jc w:val="center"/>
        <w:rPr>
          <w:szCs w:val="28"/>
        </w:rPr>
      </w:pPr>
    </w:p>
    <w:p w:rsidR="00BC0881" w:rsidRDefault="00BC0881" w:rsidP="00771F61">
      <w:pPr>
        <w:jc w:val="center"/>
        <w:rPr>
          <w:szCs w:val="28"/>
        </w:rPr>
      </w:pPr>
    </w:p>
    <w:p w:rsidR="00BC0881" w:rsidRDefault="00BC0881" w:rsidP="00771F61">
      <w:pPr>
        <w:jc w:val="center"/>
        <w:rPr>
          <w:b/>
          <w:spacing w:val="40"/>
          <w:sz w:val="40"/>
          <w:szCs w:val="40"/>
        </w:rPr>
      </w:pPr>
      <w:r w:rsidRPr="00E503FE">
        <w:rPr>
          <w:rFonts w:ascii="Times" w:hAnsi="Times"/>
          <w:b/>
          <w:spacing w:val="40"/>
          <w:sz w:val="40"/>
          <w:szCs w:val="40"/>
        </w:rPr>
        <w:t>АВТОБІОГРАФІЯ</w:t>
      </w:r>
    </w:p>
    <w:p w:rsidR="00BC0881" w:rsidRPr="001D0680" w:rsidRDefault="00BC0881" w:rsidP="00771F61">
      <w:pPr>
        <w:jc w:val="center"/>
        <w:rPr>
          <w:b/>
          <w:spacing w:val="40"/>
          <w:szCs w:val="28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15"/>
      </w:tblGrid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  <w:tr w:rsidR="00BC0881" w:rsidRPr="000E04C8" w:rsidTr="000E04C8">
        <w:tc>
          <w:tcPr>
            <w:tcW w:w="9715" w:type="dxa"/>
          </w:tcPr>
          <w:p w:rsidR="00BC0881" w:rsidRPr="000E04C8" w:rsidRDefault="00BC0881" w:rsidP="000E04C8">
            <w:pPr>
              <w:jc w:val="center"/>
              <w:rPr>
                <w:b/>
                <w:spacing w:val="40"/>
                <w:szCs w:val="28"/>
              </w:rPr>
            </w:pPr>
          </w:p>
        </w:tc>
      </w:tr>
    </w:tbl>
    <w:p w:rsidR="00BC0881" w:rsidRDefault="00BC0881" w:rsidP="00771F61">
      <w:pPr>
        <w:spacing w:after="60"/>
        <w:rPr>
          <w:sz w:val="24"/>
        </w:rPr>
      </w:pPr>
      <w:r>
        <w:br w:type="page"/>
      </w:r>
      <w:r w:rsidRPr="0026344B">
        <w:rPr>
          <w:b/>
          <w:sz w:val="24"/>
        </w:rPr>
        <w:t xml:space="preserve">Примітка 1. </w:t>
      </w:r>
      <w:r w:rsidRPr="0026344B">
        <w:rPr>
          <w:sz w:val="24"/>
        </w:rPr>
        <w:tab/>
        <w:t>Автобіографія</w:t>
      </w:r>
      <w:r>
        <w:rPr>
          <w:sz w:val="24"/>
        </w:rPr>
        <w:t xml:space="preserve"> – документ, у якому особа описує своє життя та діяльність власноручно</w:t>
      </w:r>
      <w:r w:rsidRPr="0026344B">
        <w:rPr>
          <w:sz w:val="24"/>
        </w:rPr>
        <w:t xml:space="preserve"> </w:t>
      </w:r>
      <w:r>
        <w:rPr>
          <w:sz w:val="24"/>
        </w:rPr>
        <w:t>у хронологічній послідовності з посиланням на склад сім’ї.</w:t>
      </w:r>
    </w:p>
    <w:p w:rsidR="00BC0881" w:rsidRDefault="00BC0881" w:rsidP="00771F61">
      <w:pPr>
        <w:spacing w:after="60"/>
        <w:rPr>
          <w:sz w:val="24"/>
        </w:rPr>
      </w:pPr>
      <w:r>
        <w:rPr>
          <w:sz w:val="24"/>
        </w:rPr>
        <w:tab/>
        <w:t>Кожне нове повідомлення починається з абзацу.</w:t>
      </w:r>
    </w:p>
    <w:p w:rsidR="00BC0881" w:rsidRPr="0026344B" w:rsidRDefault="00BC0881" w:rsidP="00771F61">
      <w:pPr>
        <w:spacing w:after="60"/>
        <w:rPr>
          <w:sz w:val="24"/>
        </w:rPr>
      </w:pPr>
      <w:r>
        <w:rPr>
          <w:sz w:val="24"/>
        </w:rPr>
        <w:tab/>
        <w:t>В автобіографії наводяться такі відомості:</w:t>
      </w:r>
    </w:p>
    <w:p w:rsidR="00BC0881" w:rsidRPr="0026344B" w:rsidRDefault="00BC0881" w:rsidP="00771F61">
      <w:pPr>
        <w:spacing w:after="120"/>
        <w:rPr>
          <w:sz w:val="24"/>
        </w:rPr>
      </w:pPr>
      <w:r>
        <w:rPr>
          <w:sz w:val="24"/>
        </w:rPr>
        <w:t>-</w:t>
      </w:r>
      <w:r>
        <w:rPr>
          <w:sz w:val="24"/>
        </w:rPr>
        <w:tab/>
        <w:t>прізвище</w:t>
      </w:r>
      <w:r w:rsidRPr="0026344B">
        <w:rPr>
          <w:sz w:val="24"/>
        </w:rPr>
        <w:t>, ім’я та по батькові</w:t>
      </w:r>
      <w:r>
        <w:rPr>
          <w:sz w:val="24"/>
        </w:rPr>
        <w:t xml:space="preserve"> (теперішні та колишні, якщо змінювала</w:t>
      </w:r>
      <w:r w:rsidRPr="0026344B">
        <w:rPr>
          <w:sz w:val="24"/>
        </w:rPr>
        <w:t xml:space="preserve"> прізвище, ім’я, по батькові, вказати коли, де і з якої причини</w:t>
      </w:r>
      <w:r>
        <w:rPr>
          <w:sz w:val="24"/>
        </w:rPr>
        <w:t>) у називному відмінку</w:t>
      </w:r>
      <w:r w:rsidRPr="0026344B">
        <w:rPr>
          <w:sz w:val="24"/>
        </w:rPr>
        <w:t>;</w:t>
      </w:r>
    </w:p>
    <w:p w:rsidR="00BC0881" w:rsidRPr="0026344B" w:rsidRDefault="00BC0881" w:rsidP="00771F61">
      <w:pPr>
        <w:spacing w:after="120"/>
        <w:rPr>
          <w:sz w:val="24"/>
        </w:rPr>
      </w:pPr>
      <w:r>
        <w:rPr>
          <w:sz w:val="24"/>
        </w:rPr>
        <w:t>-</w:t>
      </w:r>
      <w:r>
        <w:rPr>
          <w:sz w:val="24"/>
        </w:rPr>
        <w:tab/>
        <w:t>дата</w:t>
      </w:r>
      <w:r w:rsidRPr="0026344B">
        <w:rPr>
          <w:sz w:val="24"/>
        </w:rPr>
        <w:t xml:space="preserve"> народжен</w:t>
      </w:r>
      <w:r>
        <w:rPr>
          <w:sz w:val="24"/>
        </w:rPr>
        <w:t>ня (число, місяць, рік) та місце</w:t>
      </w:r>
      <w:r w:rsidRPr="0026344B">
        <w:rPr>
          <w:sz w:val="24"/>
        </w:rPr>
        <w:t xml:space="preserve"> народження;</w:t>
      </w:r>
    </w:p>
    <w:p w:rsidR="00BC0881" w:rsidRPr="0026344B" w:rsidRDefault="00BC0881" w:rsidP="00771F61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  <w:t>громадянство (чи змінюва</w:t>
      </w:r>
      <w:r>
        <w:rPr>
          <w:sz w:val="24"/>
        </w:rPr>
        <w:t>ла</w:t>
      </w:r>
      <w:r w:rsidRPr="0026344B">
        <w:rPr>
          <w:sz w:val="24"/>
        </w:rPr>
        <w:t xml:space="preserve"> його, з як</w:t>
      </w:r>
      <w:r>
        <w:rPr>
          <w:sz w:val="24"/>
        </w:rPr>
        <w:t>ої причини, а також вказати, мала</w:t>
      </w:r>
      <w:r w:rsidRPr="0026344B">
        <w:rPr>
          <w:sz w:val="24"/>
        </w:rPr>
        <w:t xml:space="preserve"> чи має громадянство іншої держави);</w:t>
      </w:r>
    </w:p>
    <w:p w:rsidR="00BC0881" w:rsidRPr="0026344B" w:rsidRDefault="00BC0881" w:rsidP="00771F61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  <w:t>освіта (коли і які учбові заклади закінчи</w:t>
      </w:r>
      <w:r>
        <w:rPr>
          <w:sz w:val="24"/>
        </w:rPr>
        <w:t>ла</w:t>
      </w:r>
      <w:r w:rsidRPr="0026344B">
        <w:rPr>
          <w:sz w:val="24"/>
        </w:rPr>
        <w:t>, спеціальність, кваліфікація згідно з дипломом, чи було направлення на роботу);</w:t>
      </w:r>
    </w:p>
    <w:p w:rsidR="00BC0881" w:rsidRPr="0026344B" w:rsidRDefault="00BC0881" w:rsidP="00771F61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  <w:t>переміщення по службі</w:t>
      </w:r>
      <w:r>
        <w:rPr>
          <w:sz w:val="24"/>
        </w:rPr>
        <w:t xml:space="preserve"> (причини і підстави), причини звільнення з попередніх місць роботи</w:t>
      </w:r>
      <w:r w:rsidRPr="0026344B">
        <w:rPr>
          <w:sz w:val="24"/>
        </w:rPr>
        <w:t>;</w:t>
      </w:r>
    </w:p>
    <w:p w:rsidR="00BC0881" w:rsidRDefault="00BC0881" w:rsidP="00771F61">
      <w:pPr>
        <w:spacing w:after="120"/>
        <w:rPr>
          <w:sz w:val="24"/>
        </w:rPr>
      </w:pPr>
      <w:r>
        <w:rPr>
          <w:sz w:val="24"/>
        </w:rPr>
        <w:t>-</w:t>
      </w:r>
      <w:r>
        <w:rPr>
          <w:sz w:val="24"/>
        </w:rPr>
        <w:tab/>
        <w:t>чи притягувалася</w:t>
      </w:r>
      <w:r w:rsidRPr="0026344B">
        <w:rPr>
          <w:sz w:val="24"/>
        </w:rPr>
        <w:t xml:space="preserve"> до кримінальної відповідальності (коли і за що);</w:t>
      </w:r>
    </w:p>
    <w:p w:rsidR="00BC0881" w:rsidRPr="0026344B" w:rsidRDefault="00BC0881" w:rsidP="00771F61">
      <w:pPr>
        <w:spacing w:after="120"/>
        <w:rPr>
          <w:sz w:val="24"/>
        </w:rPr>
      </w:pPr>
      <w:r>
        <w:rPr>
          <w:sz w:val="24"/>
        </w:rPr>
        <w:t>-</w:t>
      </w:r>
      <w:r>
        <w:rPr>
          <w:sz w:val="24"/>
        </w:rPr>
        <w:tab/>
        <w:t>чи притягувалася до адміністративної відповідальності за вчинення правопорушення, пов’язаного з корупцією (коли і за що);</w:t>
      </w:r>
    </w:p>
    <w:p w:rsidR="00BC0881" w:rsidRPr="0026344B" w:rsidRDefault="00BC0881" w:rsidP="00771F61">
      <w:pPr>
        <w:spacing w:after="120"/>
        <w:rPr>
          <w:sz w:val="24"/>
        </w:rPr>
      </w:pPr>
      <w:r>
        <w:rPr>
          <w:sz w:val="24"/>
        </w:rPr>
        <w:t>-</w:t>
      </w:r>
      <w:r>
        <w:rPr>
          <w:sz w:val="24"/>
        </w:rPr>
        <w:tab/>
        <w:t>чи мала</w:t>
      </w:r>
      <w:r w:rsidRPr="0026344B">
        <w:rPr>
          <w:sz w:val="24"/>
        </w:rPr>
        <w:t xml:space="preserve"> допуск до державної таємниці, оформлений за час роботи, служби, навчання;</w:t>
      </w:r>
    </w:p>
    <w:p w:rsidR="00BC0881" w:rsidRPr="0026344B" w:rsidRDefault="00BC0881" w:rsidP="00771F61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  <w:t>державні нагороди та заохочення Генерального прокурора;</w:t>
      </w:r>
    </w:p>
    <w:p w:rsidR="00BC0881" w:rsidRPr="0026344B" w:rsidRDefault="00BC0881" w:rsidP="00771F61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</w:r>
      <w:r>
        <w:rPr>
          <w:sz w:val="24"/>
        </w:rPr>
        <w:t>сімейний стан та склад сім’ї</w:t>
      </w:r>
      <w:r w:rsidRPr="0026344B">
        <w:rPr>
          <w:sz w:val="24"/>
        </w:rPr>
        <w:t xml:space="preserve"> (батько, мати, брати, сестри, діти), чоловік (дружина), у тому числі колишні, із зазначення</w:t>
      </w:r>
      <w:r>
        <w:rPr>
          <w:sz w:val="24"/>
        </w:rPr>
        <w:t>м</w:t>
      </w:r>
      <w:r w:rsidRPr="0026344B">
        <w:rPr>
          <w:sz w:val="24"/>
        </w:rPr>
        <w:t xml:space="preserve"> ступеня родинного зв’язку</w:t>
      </w:r>
      <w:r>
        <w:rPr>
          <w:sz w:val="24"/>
        </w:rPr>
        <w:t>;</w:t>
      </w:r>
      <w:r w:rsidRPr="0026344B">
        <w:rPr>
          <w:sz w:val="24"/>
        </w:rPr>
        <w:t xml:space="preserve"> прізвища, імені, по батькові родича</w:t>
      </w:r>
      <w:r>
        <w:rPr>
          <w:sz w:val="24"/>
        </w:rPr>
        <w:t>;</w:t>
      </w:r>
      <w:r w:rsidRPr="0026344B">
        <w:rPr>
          <w:sz w:val="24"/>
        </w:rPr>
        <w:t xml:space="preserve"> дати та місця їх народження</w:t>
      </w:r>
      <w:r>
        <w:rPr>
          <w:sz w:val="24"/>
        </w:rPr>
        <w:t>;</w:t>
      </w:r>
      <w:r w:rsidRPr="0026344B">
        <w:rPr>
          <w:sz w:val="24"/>
        </w:rPr>
        <w:t xml:space="preserve"> роботи (найменування </w:t>
      </w:r>
      <w:r>
        <w:rPr>
          <w:sz w:val="24"/>
        </w:rPr>
        <w:t>й</w:t>
      </w:r>
      <w:r w:rsidRPr="0026344B">
        <w:rPr>
          <w:sz w:val="24"/>
        </w:rPr>
        <w:t xml:space="preserve"> адреси установи), посади</w:t>
      </w:r>
      <w:r>
        <w:rPr>
          <w:sz w:val="24"/>
        </w:rPr>
        <w:t>;</w:t>
      </w:r>
      <w:r w:rsidRPr="0026344B">
        <w:rPr>
          <w:sz w:val="24"/>
        </w:rPr>
        <w:t xml:space="preserve"> домашньої адреси (адреси реєстрації або фактичного </w:t>
      </w:r>
      <w:r>
        <w:rPr>
          <w:sz w:val="24"/>
        </w:rPr>
        <w:t>проживання</w:t>
      </w:r>
      <w:r w:rsidRPr="0026344B">
        <w:rPr>
          <w:sz w:val="24"/>
        </w:rPr>
        <w:t>)</w:t>
      </w:r>
      <w:r>
        <w:rPr>
          <w:sz w:val="24"/>
        </w:rPr>
        <w:t>, а також особи, з якими постійно проживає та веде спільний побут</w:t>
      </w:r>
      <w:r w:rsidRPr="0026344B">
        <w:rPr>
          <w:sz w:val="24"/>
        </w:rPr>
        <w:t>;</w:t>
      </w:r>
    </w:p>
    <w:p w:rsidR="00BC0881" w:rsidRPr="0026344B" w:rsidRDefault="00BC0881" w:rsidP="00771F61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  <w:t>при зміні родичами прізвища, ім’я та по батькові необхідно вказати їх попередні прізвища, ім’я та по батькові;</w:t>
      </w:r>
    </w:p>
    <w:p w:rsidR="00BC0881" w:rsidRPr="0026344B" w:rsidRDefault="00BC0881" w:rsidP="00771F61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  <w:t>чи притягувалися близькі родичі до кримінальної відповідальності (коли і за що);</w:t>
      </w:r>
    </w:p>
    <w:p w:rsidR="00BC0881" w:rsidRPr="0026344B" w:rsidRDefault="00BC0881" w:rsidP="00771F61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  <w:t xml:space="preserve">чи </w:t>
      </w:r>
      <w:r>
        <w:rPr>
          <w:sz w:val="24"/>
        </w:rPr>
        <w:t>є близькі родичі, які постійно проживають</w:t>
      </w:r>
      <w:r w:rsidRPr="0026344B">
        <w:rPr>
          <w:sz w:val="24"/>
        </w:rPr>
        <w:t xml:space="preserve"> за кордоном (вказати з якого часу);</w:t>
      </w:r>
    </w:p>
    <w:p w:rsidR="00BC0881" w:rsidRPr="0026344B" w:rsidRDefault="00BC0881" w:rsidP="00771F61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  <w:t>забезпеченість житлом</w:t>
      </w:r>
      <w:r>
        <w:rPr>
          <w:sz w:val="24"/>
        </w:rPr>
        <w:t xml:space="preserve"> (зазначити на якому праві (власності чи користування, підстави набуття цього права)</w:t>
      </w:r>
      <w:r w:rsidRPr="0026344B">
        <w:rPr>
          <w:sz w:val="24"/>
        </w:rPr>
        <w:t>, домашня адреса (адреса реєстрації, фактичного проживання), номер</w:t>
      </w:r>
      <w:r>
        <w:rPr>
          <w:sz w:val="24"/>
        </w:rPr>
        <w:t>и</w:t>
      </w:r>
      <w:r w:rsidRPr="0026344B">
        <w:rPr>
          <w:sz w:val="24"/>
        </w:rPr>
        <w:t xml:space="preserve"> телефон</w:t>
      </w:r>
      <w:r>
        <w:rPr>
          <w:sz w:val="24"/>
        </w:rPr>
        <w:t>ів</w:t>
      </w:r>
      <w:r w:rsidRPr="0026344B">
        <w:rPr>
          <w:sz w:val="24"/>
        </w:rPr>
        <w:t>;</w:t>
      </w:r>
    </w:p>
    <w:p w:rsidR="00BC0881" w:rsidRDefault="00BC0881" w:rsidP="007810F7">
      <w:pPr>
        <w:spacing w:after="120"/>
        <w:rPr>
          <w:sz w:val="24"/>
        </w:rPr>
      </w:pPr>
      <w:r w:rsidRPr="0026344B">
        <w:rPr>
          <w:sz w:val="24"/>
        </w:rPr>
        <w:t>-</w:t>
      </w:r>
      <w:r w:rsidRPr="0026344B">
        <w:rPr>
          <w:sz w:val="24"/>
        </w:rPr>
        <w:tab/>
        <w:t xml:space="preserve">додаткові відомості (участь у виборах </w:t>
      </w:r>
      <w:r>
        <w:rPr>
          <w:sz w:val="24"/>
        </w:rPr>
        <w:t xml:space="preserve">до </w:t>
      </w:r>
      <w:r w:rsidRPr="0026344B">
        <w:rPr>
          <w:sz w:val="24"/>
        </w:rPr>
        <w:t>представницьких органів, інша інформація, яку канд</w:t>
      </w:r>
      <w:r>
        <w:rPr>
          <w:sz w:val="24"/>
        </w:rPr>
        <w:t>идат бажає повідомити про себе);</w:t>
      </w:r>
    </w:p>
    <w:p w:rsidR="00BC0881" w:rsidRDefault="00BC0881" w:rsidP="00BA7436">
      <w:pPr>
        <w:rPr>
          <w:b/>
          <w:sz w:val="26"/>
          <w:szCs w:val="26"/>
        </w:rPr>
      </w:pPr>
      <w:r>
        <w:rPr>
          <w:sz w:val="24"/>
        </w:rPr>
        <w:t>-</w:t>
      </w:r>
      <w:r>
        <w:rPr>
          <w:sz w:val="24"/>
        </w:rPr>
        <w:tab/>
        <w:t>дата складання (ліворуч), підпис (праворуч).</w:t>
      </w:r>
    </w:p>
    <w:p w:rsidR="00BC0881" w:rsidRDefault="00BC0881" w:rsidP="009672FE">
      <w:pPr>
        <w:jc w:val="left"/>
      </w:pPr>
    </w:p>
    <w:sectPr w:rsidR="00BC0881" w:rsidSect="00D213C1">
      <w:pgSz w:w="11906" w:h="16838"/>
      <w:pgMar w:top="993" w:right="706" w:bottom="761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3A3923"/>
    <w:multiLevelType w:val="hybridMultilevel"/>
    <w:tmpl w:val="1884FC82"/>
    <w:lvl w:ilvl="0" w:tplc="A28A372C">
      <w:start w:val="1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BB22DE5"/>
    <w:multiLevelType w:val="hybridMultilevel"/>
    <w:tmpl w:val="E0360F2A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3B33"/>
    <w:rsid w:val="00003E5A"/>
    <w:rsid w:val="00015849"/>
    <w:rsid w:val="00044FDE"/>
    <w:rsid w:val="0006555F"/>
    <w:rsid w:val="00071D31"/>
    <w:rsid w:val="00071E97"/>
    <w:rsid w:val="000857A9"/>
    <w:rsid w:val="000C0270"/>
    <w:rsid w:val="000C4CFA"/>
    <w:rsid w:val="000D1A6D"/>
    <w:rsid w:val="000D2B60"/>
    <w:rsid w:val="000E04C8"/>
    <w:rsid w:val="000E0606"/>
    <w:rsid w:val="00104001"/>
    <w:rsid w:val="00107D24"/>
    <w:rsid w:val="001134C7"/>
    <w:rsid w:val="001140A9"/>
    <w:rsid w:val="00116BDF"/>
    <w:rsid w:val="00134EDD"/>
    <w:rsid w:val="00137ABF"/>
    <w:rsid w:val="00166204"/>
    <w:rsid w:val="001665DD"/>
    <w:rsid w:val="00181D10"/>
    <w:rsid w:val="00181F61"/>
    <w:rsid w:val="00183849"/>
    <w:rsid w:val="00186065"/>
    <w:rsid w:val="00190B3C"/>
    <w:rsid w:val="0019577A"/>
    <w:rsid w:val="001A5E8C"/>
    <w:rsid w:val="001B034C"/>
    <w:rsid w:val="001D0680"/>
    <w:rsid w:val="001F516C"/>
    <w:rsid w:val="00220142"/>
    <w:rsid w:val="0022080F"/>
    <w:rsid w:val="00245260"/>
    <w:rsid w:val="0026344B"/>
    <w:rsid w:val="00274F45"/>
    <w:rsid w:val="0028081F"/>
    <w:rsid w:val="00286783"/>
    <w:rsid w:val="00294B9A"/>
    <w:rsid w:val="0029632E"/>
    <w:rsid w:val="002C3AE2"/>
    <w:rsid w:val="002D10FB"/>
    <w:rsid w:val="002D62BB"/>
    <w:rsid w:val="002E1752"/>
    <w:rsid w:val="002E1910"/>
    <w:rsid w:val="002F1D8A"/>
    <w:rsid w:val="00302192"/>
    <w:rsid w:val="00305687"/>
    <w:rsid w:val="003271DC"/>
    <w:rsid w:val="0034697D"/>
    <w:rsid w:val="003605AC"/>
    <w:rsid w:val="00371470"/>
    <w:rsid w:val="00373482"/>
    <w:rsid w:val="003806FA"/>
    <w:rsid w:val="00384993"/>
    <w:rsid w:val="0039538A"/>
    <w:rsid w:val="003A6EF1"/>
    <w:rsid w:val="003B370B"/>
    <w:rsid w:val="003B46FF"/>
    <w:rsid w:val="003C06CF"/>
    <w:rsid w:val="003C0A60"/>
    <w:rsid w:val="003C358C"/>
    <w:rsid w:val="003D0659"/>
    <w:rsid w:val="003D1512"/>
    <w:rsid w:val="00403845"/>
    <w:rsid w:val="00403F0D"/>
    <w:rsid w:val="00414500"/>
    <w:rsid w:val="00422044"/>
    <w:rsid w:val="00422C4C"/>
    <w:rsid w:val="004247CC"/>
    <w:rsid w:val="00432AE9"/>
    <w:rsid w:val="00432B78"/>
    <w:rsid w:val="00480EDB"/>
    <w:rsid w:val="004A3F34"/>
    <w:rsid w:val="004C0A90"/>
    <w:rsid w:val="004C3504"/>
    <w:rsid w:val="004D74BA"/>
    <w:rsid w:val="004E55F3"/>
    <w:rsid w:val="004E57A6"/>
    <w:rsid w:val="004E5A86"/>
    <w:rsid w:val="004E5DA9"/>
    <w:rsid w:val="00503F1D"/>
    <w:rsid w:val="0051557A"/>
    <w:rsid w:val="005170BF"/>
    <w:rsid w:val="0052300B"/>
    <w:rsid w:val="005315B0"/>
    <w:rsid w:val="00532480"/>
    <w:rsid w:val="00567A98"/>
    <w:rsid w:val="005738B4"/>
    <w:rsid w:val="00590F71"/>
    <w:rsid w:val="005976C6"/>
    <w:rsid w:val="005D74FD"/>
    <w:rsid w:val="005E533E"/>
    <w:rsid w:val="005F332D"/>
    <w:rsid w:val="005F4149"/>
    <w:rsid w:val="00615802"/>
    <w:rsid w:val="00620E4E"/>
    <w:rsid w:val="00637F1B"/>
    <w:rsid w:val="0067208D"/>
    <w:rsid w:val="00687D3E"/>
    <w:rsid w:val="006A0913"/>
    <w:rsid w:val="006A2389"/>
    <w:rsid w:val="006A3B5B"/>
    <w:rsid w:val="006B08B5"/>
    <w:rsid w:val="00702B7B"/>
    <w:rsid w:val="0071459C"/>
    <w:rsid w:val="00732CA1"/>
    <w:rsid w:val="007438C3"/>
    <w:rsid w:val="00755ED2"/>
    <w:rsid w:val="00756E8B"/>
    <w:rsid w:val="00771F61"/>
    <w:rsid w:val="007810F7"/>
    <w:rsid w:val="0078528E"/>
    <w:rsid w:val="007A0AE3"/>
    <w:rsid w:val="007A4648"/>
    <w:rsid w:val="007B0F92"/>
    <w:rsid w:val="007C15F0"/>
    <w:rsid w:val="007C5A47"/>
    <w:rsid w:val="007E04CC"/>
    <w:rsid w:val="007E77AA"/>
    <w:rsid w:val="007F5378"/>
    <w:rsid w:val="007F6DC4"/>
    <w:rsid w:val="00830FAC"/>
    <w:rsid w:val="008446B5"/>
    <w:rsid w:val="00854B6D"/>
    <w:rsid w:val="008E2ABE"/>
    <w:rsid w:val="008E7BE9"/>
    <w:rsid w:val="008F4B41"/>
    <w:rsid w:val="008F5B51"/>
    <w:rsid w:val="009573E8"/>
    <w:rsid w:val="009672FE"/>
    <w:rsid w:val="00973B93"/>
    <w:rsid w:val="00987402"/>
    <w:rsid w:val="009907B9"/>
    <w:rsid w:val="009A0930"/>
    <w:rsid w:val="009A48E9"/>
    <w:rsid w:val="009B388D"/>
    <w:rsid w:val="009C663C"/>
    <w:rsid w:val="009D4CB1"/>
    <w:rsid w:val="009D4CF7"/>
    <w:rsid w:val="009E0744"/>
    <w:rsid w:val="009F0F0E"/>
    <w:rsid w:val="009F4B7A"/>
    <w:rsid w:val="00A057F4"/>
    <w:rsid w:val="00A13B33"/>
    <w:rsid w:val="00A21B8D"/>
    <w:rsid w:val="00A2538B"/>
    <w:rsid w:val="00A34833"/>
    <w:rsid w:val="00A362F0"/>
    <w:rsid w:val="00AA3B5C"/>
    <w:rsid w:val="00AB6646"/>
    <w:rsid w:val="00AC4FCA"/>
    <w:rsid w:val="00AE00C8"/>
    <w:rsid w:val="00AF68E0"/>
    <w:rsid w:val="00B20AAE"/>
    <w:rsid w:val="00B3089E"/>
    <w:rsid w:val="00B35B77"/>
    <w:rsid w:val="00B47C0B"/>
    <w:rsid w:val="00B531C2"/>
    <w:rsid w:val="00B66320"/>
    <w:rsid w:val="00B7491E"/>
    <w:rsid w:val="00B820C8"/>
    <w:rsid w:val="00B83F04"/>
    <w:rsid w:val="00B9510C"/>
    <w:rsid w:val="00BA7436"/>
    <w:rsid w:val="00BB4385"/>
    <w:rsid w:val="00BC0881"/>
    <w:rsid w:val="00BC5F72"/>
    <w:rsid w:val="00BE00B3"/>
    <w:rsid w:val="00C01E3A"/>
    <w:rsid w:val="00C42C48"/>
    <w:rsid w:val="00C71F45"/>
    <w:rsid w:val="00C8376E"/>
    <w:rsid w:val="00C86370"/>
    <w:rsid w:val="00C916F8"/>
    <w:rsid w:val="00C9452B"/>
    <w:rsid w:val="00C95375"/>
    <w:rsid w:val="00CA6236"/>
    <w:rsid w:val="00CB30FC"/>
    <w:rsid w:val="00CB6AC6"/>
    <w:rsid w:val="00CC2278"/>
    <w:rsid w:val="00CC73ED"/>
    <w:rsid w:val="00CD2DDB"/>
    <w:rsid w:val="00CE3689"/>
    <w:rsid w:val="00CF3145"/>
    <w:rsid w:val="00D213C1"/>
    <w:rsid w:val="00D218DD"/>
    <w:rsid w:val="00D220DC"/>
    <w:rsid w:val="00D24CC9"/>
    <w:rsid w:val="00D32FE9"/>
    <w:rsid w:val="00D36364"/>
    <w:rsid w:val="00D60154"/>
    <w:rsid w:val="00D6634C"/>
    <w:rsid w:val="00D76982"/>
    <w:rsid w:val="00D9615E"/>
    <w:rsid w:val="00DD65AD"/>
    <w:rsid w:val="00E06FC0"/>
    <w:rsid w:val="00E13980"/>
    <w:rsid w:val="00E217DE"/>
    <w:rsid w:val="00E503FE"/>
    <w:rsid w:val="00E5060F"/>
    <w:rsid w:val="00E5233C"/>
    <w:rsid w:val="00E544BA"/>
    <w:rsid w:val="00E616C9"/>
    <w:rsid w:val="00E63C97"/>
    <w:rsid w:val="00E66AE0"/>
    <w:rsid w:val="00E818B9"/>
    <w:rsid w:val="00EA0574"/>
    <w:rsid w:val="00EA3F9E"/>
    <w:rsid w:val="00EB0DA7"/>
    <w:rsid w:val="00EE6849"/>
    <w:rsid w:val="00F0507C"/>
    <w:rsid w:val="00F12537"/>
    <w:rsid w:val="00F177E1"/>
    <w:rsid w:val="00F3744D"/>
    <w:rsid w:val="00F55C48"/>
    <w:rsid w:val="00F60747"/>
    <w:rsid w:val="00FA04C8"/>
    <w:rsid w:val="00FA34B7"/>
    <w:rsid w:val="00FC35FA"/>
    <w:rsid w:val="00FC6297"/>
    <w:rsid w:val="00FD06BD"/>
    <w:rsid w:val="00FD4C34"/>
    <w:rsid w:val="00FD5AFC"/>
    <w:rsid w:val="00FE1BF5"/>
    <w:rsid w:val="00FE2C01"/>
    <w:rsid w:val="00FE5549"/>
    <w:rsid w:val="00FF134D"/>
    <w:rsid w:val="00FF7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B33"/>
    <w:pPr>
      <w:jc w:val="both"/>
    </w:pPr>
    <w:rPr>
      <w:sz w:val="28"/>
      <w:szCs w:val="24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F4B41"/>
    <w:pPr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9573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469C"/>
    <w:rPr>
      <w:sz w:val="0"/>
      <w:szCs w:val="0"/>
      <w:lang w:val="uk-UA"/>
    </w:rPr>
  </w:style>
  <w:style w:type="paragraph" w:styleId="NormalWeb">
    <w:name w:val="Normal (Web)"/>
    <w:basedOn w:val="Normal"/>
    <w:uiPriority w:val="99"/>
    <w:rsid w:val="00D213C1"/>
    <w:pPr>
      <w:spacing w:before="100" w:beforeAutospacing="1" w:after="100" w:afterAutospacing="1"/>
      <w:jc w:val="left"/>
    </w:pPr>
    <w:rPr>
      <w:sz w:val="24"/>
      <w:lang w:val="ru-RU"/>
    </w:rPr>
  </w:style>
  <w:style w:type="paragraph" w:customStyle="1" w:styleId="st14">
    <w:name w:val="st14"/>
    <w:uiPriority w:val="99"/>
    <w:rsid w:val="001A5E8C"/>
    <w:pPr>
      <w:autoSpaceDE w:val="0"/>
      <w:autoSpaceDN w:val="0"/>
      <w:adjustRightInd w:val="0"/>
      <w:spacing w:before="150" w:after="150"/>
    </w:pPr>
    <w:rPr>
      <w:sz w:val="24"/>
      <w:szCs w:val="24"/>
      <w:lang w:val="uk-UA" w:eastAsia="en-US"/>
    </w:rPr>
  </w:style>
  <w:style w:type="character" w:customStyle="1" w:styleId="st42">
    <w:name w:val="st42"/>
    <w:uiPriority w:val="99"/>
    <w:rsid w:val="001A5E8C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345</Words>
  <Characters>1971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3</cp:revision>
  <cp:lastPrinted>2021-12-31T07:34:00Z</cp:lastPrinted>
  <dcterms:created xsi:type="dcterms:W3CDTF">2022-01-18T14:35:00Z</dcterms:created>
  <dcterms:modified xsi:type="dcterms:W3CDTF">2022-01-18T14:36:00Z</dcterms:modified>
</cp:coreProperties>
</file>